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tbl>
      <w:tblPr>
        <w:tblW w:w="5824" w:type="pct"/>
        <w:tblInd w:w="-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29"/>
        <w:gridCol w:w="6727"/>
      </w:tblGrid>
      <w:tr w:rsidR="003B5DE4" w:rsidRPr="00906BEE" w:rsidTr="00CD4D13">
        <w:tc>
          <w:tcPr>
            <w:tcW w:w="5529" w:type="dxa"/>
            <w:tcMar>
              <w:top w:w="504" w:type="dxa"/>
              <w:right w:w="720" w:type="dxa"/>
            </w:tcMar>
          </w:tcPr>
          <w:p w:rsidR="00523479" w:rsidRPr="00857C4B" w:rsidRDefault="009117EA" w:rsidP="00F42ED0">
            <w:pPr>
              <w:pStyle w:val="aa"/>
              <w:ind w:right="846"/>
              <w:jc w:val="left"/>
              <w:rPr>
                <w:sz w:val="28"/>
                <w:szCs w:val="28"/>
              </w:rPr>
            </w:pPr>
            <w:r w:rsidRPr="009117EA">
              <w:rPr>
                <w:noProof/>
                <w:color w:val="538135" w:themeColor="accent6" w:themeShade="BF"/>
                <w:lang w:eastAsia="ru-RU"/>
              </w:rPr>
              <w:pict>
                <v:rect id="Прямоугольник 47" o:spid="_x0000_s1026" style="position:absolute;left:0;text-align:left;margin-left:161.1pt;margin-top:-17.7pt;width:384pt;height:113.25pt;flip:x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" fillcolor="#ea4e4e [3204]" strokecolor="#8a1010 [1604]" strokeweight="1pt">
                  <v:textbox style="mso-next-textbox:#Прямоугольник 47">
                    <w:txbxContent>
                      <w:p w:rsidR="007831D8" w:rsidRPr="00CD4D13" w:rsidRDefault="007831D8" w:rsidP="007831D8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D4D13">
                          <w:rPr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«ШКОЛЬНАЯ ПЛАНЕТА»</w:t>
                        </w:r>
                      </w:p>
                      <w:p w:rsidR="007831D8" w:rsidRPr="00CD4D13" w:rsidRDefault="007831D8" w:rsidP="007831D8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D4D13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МБОУ СОШ № 14 №5, январь 2020г.</w:t>
                        </w:r>
                      </w:p>
                      <w:p w:rsidR="007831D8" w:rsidRPr="007831D8" w:rsidRDefault="007831D8" w:rsidP="007831D8">
                        <w:pPr>
                          <w:jc w:val="center"/>
                          <w:rPr>
                            <w:b/>
                            <w:color w:val="FFFF00"/>
                            <w:sz w:val="48"/>
                            <w:szCs w:val="48"/>
                          </w:rPr>
                        </w:pPr>
                        <w:r w:rsidRPr="007831D8">
                          <w:rPr>
                            <w:b/>
                            <w:color w:val="FFFF00"/>
                            <w:sz w:val="48"/>
                            <w:szCs w:val="48"/>
                          </w:rPr>
                          <w:t>ЗДОРОВЬЕ НАЦИИ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Блок-схема: перфолента 26" o:spid="_x0000_s1027" type="#_x0000_t122" style="position:absolute;left:0;text-align:left;margin-left:-2.4pt;margin-top:116.2pt;width:252.75pt;height:94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" fillcolor="#ea4e4e [3204]" strokecolor="#8a1010 [1604]" strokeweight="1pt">
                  <v:textbox style="mso-next-textbox:#Блок-схема: перфолента 26">
                    <w:txbxContent>
                      <w:p w:rsidR="008B73A2" w:rsidRPr="009F5D2C" w:rsidRDefault="008B73A2" w:rsidP="00355EF7">
                        <w:pPr>
                          <w:shd w:val="clear" w:color="auto" w:fill="FFFF00"/>
                          <w:jc w:val="center"/>
                          <w:rPr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9F5D2C">
                          <w:rPr>
                            <w:b/>
                            <w:color w:val="002060"/>
                            <w:sz w:val="40"/>
                            <w:szCs w:val="40"/>
                          </w:rPr>
                          <w:t>Здоровый образ жизни- мой выбор</w:t>
                        </w:r>
                      </w:p>
                      <w:p w:rsidR="003B5DE4" w:rsidRDefault="003B5DE4" w:rsidP="00355EF7">
                        <w:pPr>
                          <w:shd w:val="clear" w:color="auto" w:fill="FFFF00"/>
                        </w:pPr>
                      </w:p>
                    </w:txbxContent>
                  </v:textbox>
                </v:shape>
              </w:pict>
            </w:r>
            <w:r w:rsidR="00F42ED0">
              <w:rPr>
                <w:noProof/>
                <w:lang w:eastAsia="ru-RU"/>
              </w:rPr>
              <w:drawing>
                <wp:inline distT="0" distB="0" distL="0" distR="0">
                  <wp:extent cx="1628775" cy="1181100"/>
                  <wp:effectExtent l="0" t="0" r="9525" b="0"/>
                  <wp:docPr id="46" name="Рисунок 46" descr="с милым личиком, острыми и необычными луч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с милым личиком, острыми и необычными лучами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939" w:rsidRPr="00906BEE" w:rsidRDefault="00A50939" w:rsidP="007569C1">
            <w:pPr>
              <w:pStyle w:val="31"/>
            </w:pPr>
          </w:p>
          <w:p w:rsidR="00F42ED0" w:rsidRDefault="00F42ED0" w:rsidP="00741125"/>
          <w:p w:rsidR="003B5DE4" w:rsidRDefault="00F42ED0" w:rsidP="003B5DE4">
            <w:pPr>
              <w:ind w:left="-427" w:right="-440" w:firstLine="145"/>
              <w:jc w:val="center"/>
              <w:rPr>
                <w:b/>
                <w:color w:val="002060"/>
                <w:sz w:val="28"/>
                <w:szCs w:val="28"/>
              </w:rPr>
            </w:pPr>
            <w:r w:rsidRPr="00F42ED0">
              <w:rPr>
                <w:b/>
                <w:color w:val="002060"/>
                <w:sz w:val="28"/>
                <w:szCs w:val="28"/>
              </w:rPr>
              <w:t>И</w:t>
            </w:r>
            <w:r w:rsidR="00CE6365" w:rsidRPr="00F42ED0">
              <w:rPr>
                <w:b/>
                <w:color w:val="002060"/>
                <w:sz w:val="28"/>
                <w:szCs w:val="28"/>
              </w:rPr>
              <w:t xml:space="preserve">нтервью </w:t>
            </w:r>
            <w:r w:rsidR="003B5DE4">
              <w:rPr>
                <w:b/>
                <w:color w:val="002060"/>
                <w:sz w:val="28"/>
                <w:szCs w:val="28"/>
              </w:rPr>
              <w:t xml:space="preserve">на актуальную тему с </w:t>
            </w:r>
          </w:p>
          <w:p w:rsidR="00CE6365" w:rsidRPr="00F42ED0" w:rsidRDefault="003B5DE4" w:rsidP="003B5DE4">
            <w:pPr>
              <w:ind w:left="-427" w:right="-440" w:firstLine="145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п</w:t>
            </w:r>
            <w:r w:rsidR="00CE6365" w:rsidRPr="00F42ED0">
              <w:rPr>
                <w:b/>
                <w:color w:val="002060"/>
                <w:sz w:val="28"/>
                <w:szCs w:val="28"/>
              </w:rPr>
              <w:t>реподавателем</w:t>
            </w:r>
            <w:r w:rsidR="00F42ED0" w:rsidRPr="00F42ED0">
              <w:rPr>
                <w:b/>
                <w:color w:val="002060"/>
                <w:sz w:val="28"/>
                <w:szCs w:val="28"/>
              </w:rPr>
              <w:t>-</w:t>
            </w:r>
            <w:r w:rsidR="000E4E08">
              <w:rPr>
                <w:b/>
                <w:color w:val="002060"/>
                <w:sz w:val="28"/>
                <w:szCs w:val="28"/>
              </w:rPr>
              <w:t xml:space="preserve">организатором </w:t>
            </w:r>
            <w:r w:rsidR="00CE6365" w:rsidRPr="00F42ED0">
              <w:rPr>
                <w:b/>
                <w:color w:val="002060"/>
                <w:sz w:val="28"/>
                <w:szCs w:val="28"/>
              </w:rPr>
              <w:t>ОБЖ</w:t>
            </w:r>
            <w:r w:rsidR="00CD4D13" w:rsidRPr="00686FC6">
              <w:rPr>
                <w:b/>
                <w:color w:val="002060"/>
                <w:sz w:val="28"/>
                <w:szCs w:val="28"/>
              </w:rPr>
              <w:t xml:space="preserve">  </w:t>
            </w:r>
            <w:r w:rsidR="00CD4D13" w:rsidRPr="00CD4D13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0E4E08">
              <w:rPr>
                <w:b/>
                <w:color w:val="002060"/>
                <w:sz w:val="28"/>
                <w:szCs w:val="28"/>
              </w:rPr>
              <w:t>Бы</w:t>
            </w:r>
            <w:r w:rsidR="00CE6365" w:rsidRPr="00F42ED0">
              <w:rPr>
                <w:b/>
                <w:color w:val="002060"/>
                <w:sz w:val="28"/>
                <w:szCs w:val="28"/>
              </w:rPr>
              <w:t>зовой Галиной</w:t>
            </w:r>
            <w:r w:rsidR="00142161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CE6365" w:rsidRPr="00F42ED0">
              <w:rPr>
                <w:b/>
                <w:color w:val="002060"/>
                <w:sz w:val="28"/>
                <w:szCs w:val="28"/>
              </w:rPr>
              <w:t>Геннадьевной</w:t>
            </w:r>
          </w:p>
          <w:p w:rsidR="008B73A2" w:rsidRPr="00CE6365" w:rsidRDefault="00F42ED0" w:rsidP="003B5DE4">
            <w:pPr>
              <w:ind w:left="-141"/>
              <w:jc w:val="center"/>
              <w:rPr>
                <w:b/>
                <w:color w:val="7030A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2143125"/>
                  <wp:effectExtent l="0" t="0" r="9525" b="9525"/>
                  <wp:docPr id="45" name="Рисунок 45" descr="C:\Users\User\AppData\Local\Microsoft\Windows\INetCache\Content.Word\IMG_20180925_1006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User\AppData\Local\Microsoft\Windows\INetCache\Content.Word\IMG_20180925_10063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7963" r="45037" b="26104"/>
                          <a:stretch/>
                        </pic:blipFill>
                        <pic:spPr bwMode="auto">
                          <a:xfrm>
                            <a:off x="0" y="0"/>
                            <a:ext cx="2087020" cy="214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73A2" w:rsidRDefault="00F42ED0" w:rsidP="009F5D2C">
            <w:pPr>
              <w:jc w:val="both"/>
            </w:pPr>
            <w:r>
              <w:t>- Галина Геннадьевна, что такое здоровый образ жизни, о котором сейчас так много говорят в школе, по телевидению, который пропагандируется среди населения?</w:t>
            </w:r>
          </w:p>
          <w:p w:rsidR="00F42ED0" w:rsidRDefault="009F5D2C" w:rsidP="009F5D2C">
            <w:pPr>
              <w:jc w:val="both"/>
              <w:rPr>
                <w:b/>
              </w:rPr>
            </w:pPr>
            <w:r w:rsidRPr="009F5D2C">
              <w:rPr>
                <w:b/>
              </w:rPr>
              <w:t>- Я</w:t>
            </w:r>
            <w:r w:rsidR="00F42ED0" w:rsidRPr="009F5D2C">
              <w:rPr>
                <w:b/>
              </w:rPr>
              <w:t xml:space="preserve"> думаю, что этотакой образ жизни человека, который направлен на укрепление и сохранение </w:t>
            </w:r>
            <w:r>
              <w:rPr>
                <w:b/>
              </w:rPr>
              <w:t>здоровья, который</w:t>
            </w:r>
            <w:r w:rsidRPr="009F5D2C">
              <w:rPr>
                <w:b/>
              </w:rPr>
              <w:t xml:space="preserve"> влияет на качество жизни в любом возрасте.</w:t>
            </w:r>
          </w:p>
          <w:p w:rsidR="009F5D2C" w:rsidRDefault="009F5D2C" w:rsidP="007831D8">
            <w:pPr>
              <w:jc w:val="both"/>
            </w:pPr>
            <w:r>
              <w:rPr>
                <w:b/>
              </w:rPr>
              <w:t xml:space="preserve">- </w:t>
            </w:r>
            <w:r>
              <w:t>А</w:t>
            </w:r>
            <w:r w:rsidRPr="009F5D2C">
              <w:t xml:space="preserve"> кто и когда дол</w:t>
            </w:r>
            <w:r>
              <w:t>жен заботиться и   п</w:t>
            </w:r>
            <w:r w:rsidRPr="009F5D2C">
              <w:t>ропагандировать ЗОЖ</w:t>
            </w:r>
            <w:r>
              <w:t>?</w:t>
            </w:r>
          </w:p>
          <w:p w:rsidR="009F5D2C" w:rsidRPr="009F5D2C" w:rsidRDefault="009F5D2C" w:rsidP="007831D8">
            <w:pPr>
              <w:jc w:val="both"/>
              <w:rPr>
                <w:b/>
              </w:rPr>
            </w:pPr>
            <w:r>
              <w:t xml:space="preserve">- </w:t>
            </w:r>
            <w:r w:rsidRPr="009F5D2C">
              <w:rPr>
                <w:b/>
              </w:rPr>
              <w:t>Прежде всего родители, семья, самые близкие люди, окружение человека,</w:t>
            </w:r>
            <w:r>
              <w:rPr>
                <w:b/>
              </w:rPr>
              <w:t xml:space="preserve"> с детства, а также школа, мы</w:t>
            </w:r>
            <w:r w:rsidRPr="009F5D2C">
              <w:rPr>
                <w:b/>
              </w:rPr>
              <w:t xml:space="preserve">, педагоги. </w:t>
            </w:r>
          </w:p>
          <w:p w:rsidR="00CF4E77" w:rsidRDefault="009F5D2C" w:rsidP="00CF4E77">
            <w:pPr>
              <w:jc w:val="both"/>
            </w:pPr>
            <w:r>
              <w:rPr>
                <w:b/>
              </w:rPr>
              <w:t xml:space="preserve">- </w:t>
            </w:r>
            <w:r w:rsidRPr="000E4E08">
              <w:t>какие, по вашему мнению, форм</w:t>
            </w:r>
            <w:r w:rsidR="000E4E08" w:rsidRPr="000E4E08">
              <w:t xml:space="preserve">ы работы и мероприятия с детьми по привитию навыков здорового образа жизни </w:t>
            </w:r>
            <w:r w:rsidR="00CF4E77" w:rsidRPr="000E4E08">
              <w:t xml:space="preserve">особенно </w:t>
            </w:r>
            <w:r w:rsidR="00CF4E77">
              <w:t>популярны</w:t>
            </w:r>
            <w:r w:rsidR="00CF4E77" w:rsidRPr="000E4E08">
              <w:t>, и что особенно важно, эффективны</w:t>
            </w:r>
            <w:r w:rsidR="00CF4E77">
              <w:t>?</w:t>
            </w:r>
          </w:p>
          <w:p w:rsidR="00C3378D" w:rsidRDefault="00C3378D" w:rsidP="00CF4E77">
            <w:pPr>
              <w:jc w:val="both"/>
            </w:pPr>
          </w:p>
          <w:p w:rsidR="00C3378D" w:rsidRDefault="00142161" w:rsidP="00CF4E77">
            <w:pPr>
              <w:jc w:val="both"/>
            </w:pPr>
            <w:r>
              <w:rPr>
                <w:noProof/>
                <w:lang w:eastAsia="ru-RU"/>
              </w:rPr>
              <w:pict>
                <v:shape id="Блок-схема: перфолента 50" o:spid="_x0000_s1028" type="#_x0000_t122" style="position:absolute;left:0;text-align:left;margin-left:-.9pt;margin-top:6.75pt;width:562.85pt;height:10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" fillcolor="yellow" strokecolor="#00b050" strokeweight="1pt">
                  <v:textbox style="mso-next-textbox:#Блок-схема: перфолента 50">
                    <w:txbxContent>
                      <w:p w:rsidR="00355EF7" w:rsidRPr="00354A89" w:rsidRDefault="00355EF7" w:rsidP="00354A89">
                        <w:pPr>
                          <w:shd w:val="clear" w:color="auto" w:fill="FFFF00"/>
                          <w:jc w:val="center"/>
                          <w:rPr>
                            <w:rFonts w:ascii="Tahoma" w:hAnsi="Tahoma" w:cs="Tahoma"/>
                            <w:b/>
                            <w:color w:val="FF0000"/>
                            <w:sz w:val="32"/>
                            <w:szCs w:val="32"/>
                            <w:shd w:val="clear" w:color="auto" w:fill="FFFFFF"/>
                          </w:rPr>
                        </w:pPr>
                        <w:r w:rsidRPr="00354A89">
                          <w:rPr>
                            <w:rFonts w:ascii="Tahoma" w:hAnsi="Tahoma" w:cs="Tahoma"/>
                            <w:b/>
                            <w:color w:val="FF0000"/>
                            <w:sz w:val="32"/>
                            <w:szCs w:val="32"/>
                            <w:shd w:val="clear" w:color="auto" w:fill="FFFFFF"/>
                          </w:rPr>
                          <w:t>Долой курение и пиво!   От спорта больше позитива!</w:t>
                        </w:r>
                      </w:p>
                      <w:p w:rsidR="00355EF7" w:rsidRPr="00354A89" w:rsidRDefault="00355EF7" w:rsidP="00354A89">
                        <w:pPr>
                          <w:shd w:val="clear" w:color="auto" w:fill="FFFF00"/>
                          <w:jc w:val="center"/>
                          <w:rPr>
                            <w:rFonts w:ascii="Tahoma" w:hAnsi="Tahoma" w:cs="Tahoma"/>
                            <w:b/>
                            <w:color w:val="FF0000"/>
                            <w:sz w:val="32"/>
                            <w:szCs w:val="32"/>
                            <w:shd w:val="clear" w:color="auto" w:fill="FFFFFF"/>
                          </w:rPr>
                        </w:pPr>
                        <w:r w:rsidRPr="00354A89">
                          <w:rPr>
                            <w:rFonts w:ascii="Tahoma" w:hAnsi="Tahoma" w:cs="Tahoma"/>
                            <w:b/>
                            <w:color w:val="FF0000"/>
                            <w:sz w:val="32"/>
                            <w:szCs w:val="32"/>
                            <w:shd w:val="clear" w:color="auto" w:fill="FFFFFF"/>
                          </w:rPr>
                          <w:t>Спорт – это жизнь, а жизнь – это дорога.</w:t>
                        </w:r>
                      </w:p>
                      <w:p w:rsidR="00355EF7" w:rsidRPr="00354A89" w:rsidRDefault="00355EF7" w:rsidP="00354A89">
                        <w:pPr>
                          <w:shd w:val="clear" w:color="auto" w:fill="FFFF00"/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354A89">
                          <w:rPr>
                            <w:rFonts w:ascii="Tahoma" w:hAnsi="Tahoma" w:cs="Tahoma"/>
                            <w:b/>
                            <w:color w:val="FF0000"/>
                            <w:sz w:val="32"/>
                            <w:szCs w:val="32"/>
                            <w:shd w:val="clear" w:color="auto" w:fill="FFFFFF"/>
                          </w:rPr>
                          <w:t>Выбери правильный путь!</w:t>
                        </w:r>
                      </w:p>
                    </w:txbxContent>
                  </v:textbox>
                </v:shape>
              </w:pict>
            </w:r>
          </w:p>
          <w:p w:rsidR="00C3378D" w:rsidRDefault="00C3378D" w:rsidP="00C3378D"/>
          <w:p w:rsidR="00C3378D" w:rsidRDefault="00C3378D" w:rsidP="00CF4E77">
            <w:pPr>
              <w:jc w:val="both"/>
            </w:pPr>
          </w:p>
          <w:p w:rsidR="00C3378D" w:rsidRDefault="00C3378D" w:rsidP="00CF4E77">
            <w:pPr>
              <w:jc w:val="both"/>
            </w:pPr>
          </w:p>
          <w:p w:rsidR="00102DC8" w:rsidRDefault="00142161" w:rsidP="00CF4E77">
            <w:pPr>
              <w:jc w:val="both"/>
            </w:pPr>
            <w:r>
              <w:rPr>
                <w:noProof/>
                <w:lang w:eastAsia="ru-RU"/>
              </w:rPr>
              <w:lastRenderedPageBreak/>
              <w:pict>
                <v:rect id="Прямоугольник 7" o:spid="_x0000_s1030" style="position:absolute;left:0;text-align:left;margin-left:254.15pt;margin-top:-15.45pt;width:319.8pt;height:54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" fillcolor="#00b050" strokecolor="red" strokeweight="1pt">
                  <v:textbox style="mso-next-textbox:#Прямоугольник 7">
                    <w:txbxContent>
                      <w:p w:rsidR="00C823DF" w:rsidRPr="00C823DF" w:rsidRDefault="00C823DF" w:rsidP="00C823DF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C823DF">
                          <w:rPr>
                            <w:rFonts w:ascii="Tahoma" w:hAnsi="Tahoma" w:cs="Tahoma"/>
                            <w:b/>
                            <w:color w:val="FF0000"/>
                            <w:sz w:val="28"/>
                            <w:szCs w:val="28"/>
                            <w:shd w:val="clear" w:color="auto" w:fill="FFFFFF"/>
                          </w:rPr>
                          <w:t>Подними статус России как самой здоровой страны!</w:t>
                        </w:r>
                      </w:p>
                    </w:txbxContent>
                  </v:textbox>
                </v:rect>
              </w:pict>
            </w:r>
            <w:r w:rsidR="009117EA">
              <w:rPr>
                <w:noProof/>
                <w:lang w:eastAsia="ru-RU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Горизонтальный свиток 51" o:spid="_x0000_s1029" type="#_x0000_t98" style="position:absolute;left:0;text-align:left;margin-left:-7.65pt;margin-top:-15.45pt;width:250.5pt;height:119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" fillcolor="#ea4e4e [3204]" strokecolor="#8a1010 [1604]" strokeweight="1pt">
                  <v:stroke joinstyle="miter"/>
                  <v:textbox style="mso-next-textbox:#Горизонтальный свиток 51">
                    <w:txbxContent>
                      <w:p w:rsidR="00355EF7" w:rsidRPr="00355EF7" w:rsidRDefault="00355EF7" w:rsidP="00355EF7">
                        <w:pPr>
                          <w:jc w:val="center"/>
                          <w:rPr>
                            <w:b/>
                            <w:color w:val="FFFF00"/>
                            <w:sz w:val="28"/>
                            <w:szCs w:val="28"/>
                          </w:rPr>
                        </w:pPr>
                        <w:r w:rsidRPr="00355EF7">
                          <w:rPr>
                            <w:b/>
                            <w:color w:val="FFFF00"/>
                            <w:sz w:val="28"/>
                            <w:szCs w:val="28"/>
                          </w:rPr>
                          <w:t>Приобщение к здоровому образу жизни и отказу от вредных привычек надо начинать с детства</w:t>
                        </w:r>
                      </w:p>
                    </w:txbxContent>
                  </v:textbox>
                </v:shape>
              </w:pict>
            </w:r>
          </w:p>
          <w:p w:rsidR="00102DC8" w:rsidRDefault="00102DC8" w:rsidP="00CF4E77">
            <w:pPr>
              <w:jc w:val="both"/>
            </w:pPr>
          </w:p>
          <w:p w:rsidR="00102DC8" w:rsidRDefault="00102DC8" w:rsidP="00CF4E77">
            <w:pPr>
              <w:jc w:val="both"/>
            </w:pPr>
          </w:p>
          <w:p w:rsidR="00102DC8" w:rsidRDefault="00102DC8" w:rsidP="00CF4E77">
            <w:pPr>
              <w:jc w:val="both"/>
            </w:pPr>
          </w:p>
          <w:p w:rsidR="00102DC8" w:rsidRDefault="00102DC8" w:rsidP="00CF4E77">
            <w:pPr>
              <w:jc w:val="both"/>
            </w:pPr>
          </w:p>
          <w:p w:rsidR="00102DC8" w:rsidRDefault="00102DC8" w:rsidP="00CF4E77">
            <w:pPr>
              <w:jc w:val="both"/>
            </w:pPr>
          </w:p>
          <w:p w:rsidR="00953DFA" w:rsidRDefault="00953DFA" w:rsidP="00CF4E77">
            <w:pPr>
              <w:jc w:val="both"/>
            </w:pPr>
          </w:p>
          <w:p w:rsidR="00953DFA" w:rsidRDefault="00953DFA" w:rsidP="00CF4E77">
            <w:pPr>
              <w:jc w:val="both"/>
            </w:pPr>
          </w:p>
          <w:p w:rsidR="00953DFA" w:rsidRDefault="00953DFA" w:rsidP="00CF4E77">
            <w:pPr>
              <w:jc w:val="both"/>
            </w:pPr>
          </w:p>
          <w:p w:rsidR="008B73A2" w:rsidRPr="00102DC8" w:rsidRDefault="00102DC8" w:rsidP="00102DC8">
            <w:pPr>
              <w:jc w:val="both"/>
              <w:rPr>
                <w:i/>
                <w:sz w:val="24"/>
                <w:szCs w:val="24"/>
              </w:rPr>
            </w:pPr>
            <w:r w:rsidRPr="00102DC8">
              <w:rPr>
                <w:i/>
                <w:sz w:val="24"/>
                <w:szCs w:val="24"/>
              </w:rPr>
              <w:t>С</w:t>
            </w:r>
            <w:r w:rsidR="00355EF7" w:rsidRPr="00102DC8">
              <w:rPr>
                <w:i/>
                <w:sz w:val="24"/>
                <w:szCs w:val="24"/>
              </w:rPr>
              <w:t xml:space="preserve">амые младшие ученики 1 класса и выпускники начальной школы, четвероклассники уже </w:t>
            </w:r>
            <w:r w:rsidRPr="00102DC8">
              <w:rPr>
                <w:i/>
                <w:sz w:val="24"/>
                <w:szCs w:val="24"/>
              </w:rPr>
              <w:t>знают,</w:t>
            </w:r>
            <w:r w:rsidR="00355EF7" w:rsidRPr="00102DC8">
              <w:rPr>
                <w:i/>
                <w:sz w:val="24"/>
                <w:szCs w:val="24"/>
              </w:rPr>
              <w:t xml:space="preserve"> что такое здоровый образ </w:t>
            </w:r>
            <w:r w:rsidRPr="00102DC8">
              <w:rPr>
                <w:i/>
                <w:sz w:val="24"/>
                <w:szCs w:val="24"/>
              </w:rPr>
              <w:t>жизни. В</w:t>
            </w:r>
            <w:r w:rsidR="00355EF7" w:rsidRPr="00102DC8">
              <w:rPr>
                <w:i/>
                <w:sz w:val="24"/>
                <w:szCs w:val="24"/>
              </w:rPr>
              <w:t xml:space="preserve">месте с педагогами Паньшиной Натальей </w:t>
            </w:r>
            <w:r w:rsidRPr="00102DC8">
              <w:rPr>
                <w:i/>
                <w:sz w:val="24"/>
                <w:szCs w:val="24"/>
              </w:rPr>
              <w:t>Калистовной</w:t>
            </w:r>
            <w:r w:rsidR="00355EF7" w:rsidRPr="00102DC8">
              <w:rPr>
                <w:i/>
                <w:sz w:val="24"/>
                <w:szCs w:val="24"/>
              </w:rPr>
              <w:t xml:space="preserve"> и </w:t>
            </w:r>
            <w:r w:rsidR="00142161">
              <w:rPr>
                <w:i/>
                <w:sz w:val="24"/>
                <w:szCs w:val="24"/>
              </w:rPr>
              <w:t>Вахрушевой В</w:t>
            </w:r>
            <w:r w:rsidRPr="00102DC8">
              <w:rPr>
                <w:i/>
                <w:sz w:val="24"/>
                <w:szCs w:val="24"/>
              </w:rPr>
              <w:t xml:space="preserve">икторией Александровной они занимаются уроками физкультуры, участвуют в турслётах, </w:t>
            </w:r>
            <w:r w:rsidR="00142161">
              <w:rPr>
                <w:i/>
                <w:sz w:val="24"/>
                <w:szCs w:val="24"/>
              </w:rPr>
              <w:t xml:space="preserve">спортивных </w:t>
            </w:r>
            <w:r w:rsidRPr="00102DC8">
              <w:rPr>
                <w:i/>
                <w:sz w:val="24"/>
                <w:szCs w:val="24"/>
              </w:rPr>
              <w:t>мероприятиях и конкурсах рисунков про ЗОЖ.</w:t>
            </w:r>
          </w:p>
          <w:p w:rsidR="00102DC8" w:rsidRPr="00102DC8" w:rsidRDefault="00102DC8" w:rsidP="00102DC8">
            <w:pPr>
              <w:jc w:val="both"/>
              <w:rPr>
                <w:i/>
                <w:sz w:val="24"/>
                <w:szCs w:val="24"/>
              </w:rPr>
            </w:pPr>
            <w:r w:rsidRPr="00102DC8">
              <w:rPr>
                <w:i/>
                <w:sz w:val="24"/>
                <w:szCs w:val="24"/>
              </w:rPr>
              <w:t>Говорят ребята 1 класса: «ЗОЖ-это занятия спортом, катание на лыжах, правильное питание, соблюдение режима дня, так просто и так сложно!», а 4 класс добавили, чтобы быть здоровыми, надо соблюдать личную гигиену, гулять на свежем воздухе, вести активный образ жизни.</w:t>
            </w:r>
          </w:p>
          <w:p w:rsidR="00102DC8" w:rsidRPr="009F5D2C" w:rsidRDefault="00102DC8" w:rsidP="0097721C">
            <w:pPr>
              <w:jc w:val="center"/>
              <w:rPr>
                <w:b/>
              </w:rPr>
            </w:pPr>
          </w:p>
          <w:p w:rsidR="008B73A2" w:rsidRDefault="00195CE5" w:rsidP="00741125">
            <w:r w:rsidRPr="00195CE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110230" cy="1943100"/>
                  <wp:effectExtent l="19050" t="0" r="0" b="0"/>
                  <wp:docPr id="19" name="Рисунок 19" descr="C:\Users\User\AppData\Local\Microsoft\Windows\INetCache\Content.Word\IMG-2020011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-20200116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2417"/>
                          <a:stretch/>
                        </pic:blipFill>
                        <pic:spPr bwMode="auto">
                          <a:xfrm>
                            <a:off x="0" y="0"/>
                            <a:ext cx="3113150" cy="194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676F" w:rsidRPr="00CD4D13" w:rsidRDefault="00B0676F" w:rsidP="00741125">
            <w:pPr>
              <w:rPr>
                <w:color w:val="FF0000"/>
              </w:rPr>
            </w:pPr>
            <w:r w:rsidRPr="00B0676F">
              <w:rPr>
                <w:color w:val="FF0000"/>
              </w:rPr>
              <w:t>Конкрс рисунков</w:t>
            </w:r>
            <w:r w:rsidR="00966204">
              <w:rPr>
                <w:color w:val="FF0000"/>
              </w:rPr>
              <w:t xml:space="preserve"> по ЗОЖ</w:t>
            </w:r>
            <w:r w:rsidRPr="00B0676F">
              <w:rPr>
                <w:color w:val="FF0000"/>
              </w:rPr>
              <w:t xml:space="preserve"> в 4 классе ( Попов И,</w:t>
            </w:r>
            <w:r>
              <w:rPr>
                <w:color w:val="FF0000"/>
              </w:rPr>
              <w:t xml:space="preserve"> Паньшина Л, Парамонова Ю, П</w:t>
            </w:r>
            <w:r w:rsidRPr="00B0676F">
              <w:rPr>
                <w:color w:val="FF0000"/>
              </w:rPr>
              <w:t>аньшинД.,</w:t>
            </w:r>
            <w:r w:rsidR="00966204">
              <w:rPr>
                <w:color w:val="FF0000"/>
              </w:rPr>
              <w:t xml:space="preserve"> </w:t>
            </w:r>
            <w:r w:rsidR="00CD4D13" w:rsidRPr="00CD4D13">
              <w:rPr>
                <w:color w:val="FF0000"/>
              </w:rPr>
              <w:t xml:space="preserve">  </w:t>
            </w:r>
            <w:r w:rsidR="00966204">
              <w:rPr>
                <w:color w:val="FF0000"/>
              </w:rPr>
              <w:t>Серебряков Д.)</w:t>
            </w:r>
            <w:r w:rsidR="00CD4D13" w:rsidRPr="00CD4D13">
              <w:rPr>
                <w:color w:val="FF0000"/>
              </w:rPr>
              <w:t xml:space="preserve">                                                                     </w:t>
            </w:r>
          </w:p>
          <w:p w:rsidR="00195CE5" w:rsidRDefault="00195CE5" w:rsidP="00741125"/>
          <w:p w:rsidR="00195CE5" w:rsidRDefault="00195CE5" w:rsidP="00741125">
            <w:r w:rsidRPr="00195CE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119120" cy="1552575"/>
                  <wp:effectExtent l="19050" t="0" r="5080" b="0"/>
                  <wp:docPr id="20" name="Рисунок 20" descr="C:\Users\User\AppData\Local\Microsoft\Windows\INetCache\Content.Word\20200115_13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20200115_135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CE5" w:rsidRPr="00686FC6" w:rsidRDefault="00B0676F" w:rsidP="00741125">
            <w:pPr>
              <w:rPr>
                <w:color w:val="FF0000"/>
                <w:sz w:val="28"/>
                <w:szCs w:val="28"/>
              </w:rPr>
            </w:pPr>
            <w:r w:rsidRPr="00B0676F">
              <w:rPr>
                <w:color w:val="FF0000"/>
                <w:sz w:val="28"/>
                <w:szCs w:val="28"/>
              </w:rPr>
              <w:t>Конкурс рисунков в 5 классе о ЗОЖ</w:t>
            </w:r>
          </w:p>
          <w:p w:rsidR="00CD4D13" w:rsidRPr="00686FC6" w:rsidRDefault="00CD4D13" w:rsidP="00741125">
            <w:pPr>
              <w:rPr>
                <w:color w:val="FF0000"/>
                <w:sz w:val="28"/>
                <w:szCs w:val="28"/>
              </w:rPr>
            </w:pPr>
          </w:p>
          <w:p w:rsidR="00CD4D13" w:rsidRPr="00686FC6" w:rsidRDefault="00CD4D13" w:rsidP="00741125">
            <w:pPr>
              <w:rPr>
                <w:sz w:val="28"/>
                <w:szCs w:val="28"/>
              </w:rPr>
            </w:pPr>
          </w:p>
        </w:tc>
        <w:tc>
          <w:tcPr>
            <w:tcW w:w="6728" w:type="dxa"/>
            <w:tcMar>
              <w:top w:w="504" w:type="dxa"/>
              <w:left w:w="0" w:type="dxa"/>
            </w:tcMar>
          </w:tcPr>
          <w:tbl>
            <w:tblPr>
              <w:tblStyle w:val="a5"/>
              <w:tblW w:w="6993" w:type="dxa"/>
              <w:tblInd w:w="7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/>
            </w:tblPr>
            <w:tblGrid>
              <w:gridCol w:w="6993"/>
            </w:tblGrid>
            <w:tr w:rsidR="00C612DA" w:rsidRPr="00906BEE" w:rsidTr="007831D8">
              <w:trPr>
                <w:trHeight w:hRule="exact" w:val="1475"/>
              </w:trPr>
              <w:tc>
                <w:tcPr>
                  <w:tcW w:w="6993" w:type="dxa"/>
                  <w:vAlign w:val="center"/>
                </w:tcPr>
                <w:p w:rsidR="00906BEE" w:rsidRDefault="00906BEE" w:rsidP="00B01D9F">
                  <w:pPr>
                    <w:pStyle w:val="21"/>
                    <w:jc w:val="left"/>
                    <w:outlineLvl w:val="1"/>
                  </w:pPr>
                </w:p>
                <w:p w:rsidR="00B01D9F" w:rsidRDefault="00B01D9F" w:rsidP="00B01D9F">
                  <w:pPr>
                    <w:pStyle w:val="21"/>
                    <w:jc w:val="left"/>
                    <w:outlineLvl w:val="1"/>
                  </w:pPr>
                </w:p>
                <w:p w:rsidR="00B01D9F" w:rsidRDefault="00B01D9F" w:rsidP="00B01D9F">
                  <w:pPr>
                    <w:pStyle w:val="21"/>
                    <w:jc w:val="left"/>
                    <w:outlineLvl w:val="1"/>
                  </w:pPr>
                </w:p>
                <w:p w:rsidR="00B01D9F" w:rsidRDefault="00B01D9F" w:rsidP="00CE6365">
                  <w:pPr>
                    <w:pStyle w:val="21"/>
                    <w:ind w:right="738"/>
                    <w:jc w:val="left"/>
                    <w:outlineLvl w:val="1"/>
                  </w:pPr>
                </w:p>
                <w:p w:rsidR="00B01D9F" w:rsidRDefault="00B01D9F" w:rsidP="00B01D9F">
                  <w:pPr>
                    <w:pStyle w:val="21"/>
                    <w:jc w:val="left"/>
                    <w:outlineLvl w:val="1"/>
                    <w:rPr>
                      <w:rFonts w:ascii="Calibri" w:hAnsi="Calibri"/>
                      <w:b/>
                      <w:color w:val="FFFF00"/>
                      <w:sz w:val="52"/>
                      <w:szCs w:val="52"/>
                    </w:rPr>
                  </w:pPr>
                </w:p>
                <w:p w:rsidR="00B01D9F" w:rsidRDefault="00B01D9F" w:rsidP="00B01D9F">
                  <w:pPr>
                    <w:pStyle w:val="21"/>
                    <w:jc w:val="center"/>
                    <w:outlineLvl w:val="1"/>
                    <w:rPr>
                      <w:rFonts w:ascii="Calibri" w:hAnsi="Calibri"/>
                      <w:b/>
                      <w:color w:val="FFFF00"/>
                      <w:sz w:val="52"/>
                      <w:szCs w:val="52"/>
                    </w:rPr>
                  </w:pPr>
                </w:p>
                <w:p w:rsidR="00B01D9F" w:rsidRDefault="00B01D9F" w:rsidP="00B01D9F">
                  <w:pPr>
                    <w:pStyle w:val="21"/>
                    <w:jc w:val="center"/>
                    <w:outlineLvl w:val="1"/>
                    <w:rPr>
                      <w:rFonts w:ascii="Calibri" w:hAnsi="Calibri"/>
                      <w:b/>
                      <w:color w:val="FFFF00"/>
                      <w:sz w:val="52"/>
                      <w:szCs w:val="52"/>
                    </w:rPr>
                  </w:pPr>
                </w:p>
                <w:p w:rsidR="00B01D9F" w:rsidRPr="00B01D9F" w:rsidRDefault="00B01D9F" w:rsidP="00B01D9F">
                  <w:pPr>
                    <w:pStyle w:val="21"/>
                    <w:jc w:val="center"/>
                    <w:outlineLvl w:val="1"/>
                    <w:rPr>
                      <w:rFonts w:ascii="Calibri" w:hAnsi="Calibri"/>
                      <w:b/>
                      <w:sz w:val="52"/>
                      <w:szCs w:val="52"/>
                    </w:rPr>
                  </w:pPr>
                </w:p>
              </w:tc>
            </w:tr>
          </w:tbl>
          <w:p w:rsidR="007831D8" w:rsidRPr="00906BEE" w:rsidRDefault="000E4E08" w:rsidP="007831D8">
            <w:pPr>
              <w:pStyle w:val="3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2350" cy="1895475"/>
                  <wp:effectExtent l="19050" t="0" r="0" b="0"/>
                  <wp:docPr id="6" name="Рисунок 6" descr="МЫ ЗА ЗОЖ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МЫ ЗА ЗОЖ!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C6" w:rsidRPr="00686FC6" w:rsidRDefault="00686FC6" w:rsidP="00686FC6">
            <w:pPr>
              <w:jc w:val="both"/>
              <w:rPr>
                <w:sz w:val="20"/>
                <w:szCs w:val="20"/>
              </w:rPr>
            </w:pPr>
            <w:r w:rsidRPr="00686FC6">
              <w:t xml:space="preserve"> </w:t>
            </w:r>
          </w:p>
          <w:p w:rsidR="00CF4E77" w:rsidRPr="00686FC6" w:rsidRDefault="00686FC6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- </w:t>
            </w:r>
            <w:r w:rsidR="000E4E08" w:rsidRPr="00686FC6">
              <w:rPr>
                <w:b/>
                <w:sz w:val="20"/>
                <w:szCs w:val="20"/>
              </w:rPr>
              <w:t>На уроках ОБЖ м</w:t>
            </w:r>
            <w:r w:rsidRPr="00686FC6">
              <w:rPr>
                <w:b/>
                <w:sz w:val="20"/>
                <w:szCs w:val="20"/>
              </w:rPr>
              <w:t>ы с ребятами обсуждаем проблему вредных</w:t>
            </w:r>
          </w:p>
          <w:p w:rsidR="00686FC6" w:rsidRPr="00686FC6" w:rsidRDefault="00686FC6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и пагубных привычек, </w:t>
            </w:r>
            <w:r w:rsidR="000E4E08" w:rsidRPr="00686FC6">
              <w:rPr>
                <w:b/>
                <w:sz w:val="20"/>
                <w:szCs w:val="20"/>
              </w:rPr>
              <w:t>уделяем много внимания</w:t>
            </w:r>
            <w:r w:rsidR="00CF4E77" w:rsidRPr="00686FC6">
              <w:rPr>
                <w:b/>
                <w:sz w:val="20"/>
                <w:szCs w:val="20"/>
              </w:rPr>
              <w:t xml:space="preserve"> вопросам </w:t>
            </w:r>
          </w:p>
          <w:p w:rsidR="00686FC6" w:rsidRPr="00686FC6" w:rsidRDefault="00CF4E77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здорового образа </w:t>
            </w:r>
            <w:r w:rsidR="003B5DE4" w:rsidRPr="00686FC6">
              <w:rPr>
                <w:b/>
                <w:sz w:val="20"/>
                <w:szCs w:val="20"/>
              </w:rPr>
              <w:t>жизни,</w:t>
            </w:r>
            <w:r w:rsidRPr="00686FC6">
              <w:rPr>
                <w:b/>
                <w:sz w:val="20"/>
                <w:szCs w:val="20"/>
              </w:rPr>
              <w:t xml:space="preserve"> безопасному поведению в обществе, </w:t>
            </w:r>
          </w:p>
          <w:p w:rsidR="00CD4D13" w:rsidRPr="00686FC6" w:rsidRDefault="00CF4E77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это чаще всего теория. Но самое важное на практике, в жизни, </w:t>
            </w:r>
          </w:p>
          <w:p w:rsidR="00CD4D13" w:rsidRPr="00686FC6" w:rsidRDefault="00CF4E77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>своим собственным примером показать все преимущества</w:t>
            </w:r>
          </w:p>
          <w:p w:rsidR="00CF4E77" w:rsidRPr="00686FC6" w:rsidRDefault="00CF4E77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 ЗОЖ.</w:t>
            </w:r>
            <w:r w:rsidR="00CD4D13" w:rsidRPr="00686FC6">
              <w:rPr>
                <w:b/>
                <w:sz w:val="20"/>
                <w:szCs w:val="20"/>
              </w:rPr>
              <w:t xml:space="preserve"> </w:t>
            </w:r>
            <w:r w:rsidRPr="00686FC6">
              <w:rPr>
                <w:b/>
                <w:sz w:val="20"/>
                <w:szCs w:val="20"/>
              </w:rPr>
              <w:t xml:space="preserve">Сами взрослые, родители, педагоги на своем примере, </w:t>
            </w:r>
          </w:p>
          <w:p w:rsidR="00F56629" w:rsidRPr="00686FC6" w:rsidRDefault="00CF4E77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 увлечением спортом, физкультурой, отказом от вредных </w:t>
            </w:r>
          </w:p>
          <w:p w:rsidR="00F56629" w:rsidRPr="00686FC6" w:rsidRDefault="00CF4E77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привычек показывают </w:t>
            </w:r>
            <w:r w:rsidR="00F56629" w:rsidRPr="00686FC6">
              <w:rPr>
                <w:b/>
                <w:sz w:val="20"/>
                <w:szCs w:val="20"/>
              </w:rPr>
              <w:t>детям, как надо правильно жить,</w:t>
            </w:r>
          </w:p>
          <w:p w:rsidR="00F56629" w:rsidRPr="00686FC6" w:rsidRDefault="00F56629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чтобы прожить счастливо и долго! Здоровье - это вершина, </w:t>
            </w:r>
          </w:p>
          <w:p w:rsidR="00F56629" w:rsidRPr="00686FC6" w:rsidRDefault="00F56629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к которой надо стремиться. </w:t>
            </w:r>
          </w:p>
          <w:p w:rsidR="00F56629" w:rsidRPr="00686FC6" w:rsidRDefault="00F56629" w:rsidP="00686FC6">
            <w:pPr>
              <w:jc w:val="both"/>
              <w:rPr>
                <w:sz w:val="20"/>
                <w:szCs w:val="20"/>
              </w:rPr>
            </w:pPr>
            <w:r w:rsidRPr="00686FC6">
              <w:rPr>
                <w:sz w:val="20"/>
                <w:szCs w:val="20"/>
              </w:rPr>
              <w:t xml:space="preserve">- Галина Геннадьевна, вы проводите много интересных </w:t>
            </w:r>
          </w:p>
          <w:p w:rsidR="00F56629" w:rsidRPr="00686FC6" w:rsidRDefault="00F56629" w:rsidP="00686FC6">
            <w:pPr>
              <w:jc w:val="both"/>
              <w:rPr>
                <w:sz w:val="20"/>
                <w:szCs w:val="20"/>
              </w:rPr>
            </w:pPr>
            <w:r w:rsidRPr="00686FC6">
              <w:rPr>
                <w:sz w:val="20"/>
                <w:szCs w:val="20"/>
              </w:rPr>
              <w:t xml:space="preserve">мероприятий по ЗОЖ, участвуете в разных конкурсах, </w:t>
            </w:r>
          </w:p>
          <w:p w:rsidR="00F56629" w:rsidRPr="00686FC6" w:rsidRDefault="00F56629" w:rsidP="00686FC6">
            <w:pPr>
              <w:jc w:val="both"/>
              <w:rPr>
                <w:sz w:val="20"/>
                <w:szCs w:val="20"/>
              </w:rPr>
            </w:pPr>
            <w:r w:rsidRPr="00686FC6">
              <w:rPr>
                <w:sz w:val="20"/>
                <w:szCs w:val="20"/>
              </w:rPr>
              <w:t xml:space="preserve">следите за уровнем заболеваемости в школе, снизилось </w:t>
            </w:r>
          </w:p>
          <w:p w:rsidR="00F56629" w:rsidRPr="00686FC6" w:rsidRDefault="00F56629" w:rsidP="00686FC6">
            <w:pPr>
              <w:jc w:val="both"/>
              <w:rPr>
                <w:sz w:val="20"/>
                <w:szCs w:val="20"/>
              </w:rPr>
            </w:pPr>
            <w:r w:rsidRPr="00686FC6">
              <w:rPr>
                <w:sz w:val="20"/>
                <w:szCs w:val="20"/>
              </w:rPr>
              <w:t xml:space="preserve">ли количество человек - обучающихся, склонных к вредным </w:t>
            </w:r>
          </w:p>
          <w:p w:rsidR="00CF4E77" w:rsidRPr="00686FC6" w:rsidRDefault="00F56629" w:rsidP="00686FC6">
            <w:pPr>
              <w:jc w:val="both"/>
              <w:rPr>
                <w:sz w:val="20"/>
                <w:szCs w:val="20"/>
              </w:rPr>
            </w:pPr>
            <w:r w:rsidRPr="00686FC6">
              <w:rPr>
                <w:sz w:val="20"/>
                <w:szCs w:val="20"/>
              </w:rPr>
              <w:t>привычкам (курение, употребление спиртных напитков и т.п.)?</w:t>
            </w:r>
          </w:p>
          <w:p w:rsidR="00F56629" w:rsidRPr="00686FC6" w:rsidRDefault="00F56629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sz w:val="20"/>
                <w:szCs w:val="20"/>
              </w:rPr>
              <w:t xml:space="preserve">- </w:t>
            </w:r>
            <w:r w:rsidRPr="00686FC6">
              <w:rPr>
                <w:b/>
                <w:sz w:val="20"/>
                <w:szCs w:val="20"/>
              </w:rPr>
              <w:t>Да! Вот уже</w:t>
            </w:r>
            <w:r w:rsidR="00354A89" w:rsidRPr="00686FC6">
              <w:rPr>
                <w:b/>
                <w:sz w:val="20"/>
                <w:szCs w:val="20"/>
              </w:rPr>
              <w:t xml:space="preserve"> года два не видно около школы</w:t>
            </w:r>
            <w:r w:rsidRPr="00686FC6">
              <w:rPr>
                <w:b/>
                <w:sz w:val="20"/>
                <w:szCs w:val="20"/>
              </w:rPr>
              <w:t xml:space="preserve"> прячущихся </w:t>
            </w:r>
          </w:p>
          <w:p w:rsidR="00965CC0" w:rsidRPr="00686FC6" w:rsidRDefault="00F56629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>по кустам курильщиков</w:t>
            </w:r>
            <w:r w:rsidR="00965CC0" w:rsidRPr="00686FC6">
              <w:rPr>
                <w:b/>
                <w:sz w:val="20"/>
                <w:szCs w:val="20"/>
              </w:rPr>
              <w:t xml:space="preserve">, на дискотеках в ДК нет наших </w:t>
            </w:r>
          </w:p>
          <w:p w:rsidR="00965CC0" w:rsidRPr="00686FC6" w:rsidRDefault="00965CC0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>учеников, употребляющих какие-либо горячительные</w:t>
            </w:r>
          </w:p>
          <w:p w:rsidR="00965CC0" w:rsidRPr="00686FC6" w:rsidRDefault="00965CC0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 напитки, по словам самих ребят, при проведении </w:t>
            </w:r>
          </w:p>
          <w:p w:rsidR="00965CC0" w:rsidRPr="00686FC6" w:rsidRDefault="00965CC0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тестирования наупотребление наркотиков или </w:t>
            </w:r>
          </w:p>
          <w:p w:rsidR="003B5DE4" w:rsidRPr="00686FC6" w:rsidRDefault="00965CC0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психотропных веществ таких не было </w:t>
            </w:r>
            <w:r w:rsidR="00354A89" w:rsidRPr="00686FC6">
              <w:rPr>
                <w:b/>
                <w:sz w:val="20"/>
                <w:szCs w:val="20"/>
              </w:rPr>
              <w:t xml:space="preserve">выявлено </w:t>
            </w:r>
            <w:r w:rsidRPr="00686FC6">
              <w:rPr>
                <w:b/>
                <w:sz w:val="20"/>
                <w:szCs w:val="20"/>
              </w:rPr>
              <w:t xml:space="preserve">детей, эти </w:t>
            </w:r>
          </w:p>
          <w:p w:rsidR="003B5DE4" w:rsidRPr="00686FC6" w:rsidRDefault="003B5DE4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>данные</w:t>
            </w:r>
            <w:r w:rsidR="00965CC0" w:rsidRPr="00686FC6">
              <w:rPr>
                <w:b/>
                <w:sz w:val="20"/>
                <w:szCs w:val="20"/>
              </w:rPr>
              <w:t>подтвердились при анкетировании учащихся 5-11</w:t>
            </w:r>
          </w:p>
          <w:p w:rsidR="00354A89" w:rsidRPr="00686FC6" w:rsidRDefault="00965CC0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 xml:space="preserve"> классов</w:t>
            </w:r>
            <w:r w:rsidR="00354A89" w:rsidRPr="00686FC6">
              <w:rPr>
                <w:b/>
                <w:sz w:val="20"/>
                <w:szCs w:val="20"/>
              </w:rPr>
              <w:t xml:space="preserve"> (опрос проводила Паньшина К., 9 кл.)</w:t>
            </w:r>
          </w:p>
          <w:p w:rsidR="00F56629" w:rsidRPr="00686FC6" w:rsidRDefault="00965CC0" w:rsidP="00686FC6">
            <w:pPr>
              <w:jc w:val="both"/>
              <w:rPr>
                <w:b/>
                <w:sz w:val="20"/>
                <w:szCs w:val="20"/>
              </w:rPr>
            </w:pPr>
            <w:r w:rsidRPr="00686FC6">
              <w:rPr>
                <w:b/>
                <w:sz w:val="20"/>
                <w:szCs w:val="20"/>
              </w:rPr>
              <w:t>Большинство детей занимается спортом:</w:t>
            </w:r>
            <w:r w:rsidR="00354A89" w:rsidRPr="00686FC6">
              <w:rPr>
                <w:b/>
                <w:sz w:val="20"/>
                <w:szCs w:val="20"/>
              </w:rPr>
              <w:t xml:space="preserve"> футбол, д</w:t>
            </w:r>
            <w:r w:rsidRPr="00686FC6">
              <w:rPr>
                <w:b/>
                <w:sz w:val="20"/>
                <w:szCs w:val="20"/>
              </w:rPr>
              <w:t>аже зимой</w:t>
            </w:r>
            <w:r w:rsidR="003B5DE4" w:rsidRPr="00686FC6">
              <w:rPr>
                <w:b/>
                <w:sz w:val="20"/>
                <w:szCs w:val="20"/>
              </w:rPr>
              <w:t xml:space="preserve">, </w:t>
            </w:r>
            <w:r w:rsidR="00354A89" w:rsidRPr="00686FC6">
              <w:rPr>
                <w:b/>
                <w:sz w:val="20"/>
                <w:szCs w:val="20"/>
              </w:rPr>
              <w:t xml:space="preserve">зимой, </w:t>
            </w:r>
            <w:r w:rsidRPr="00686FC6">
              <w:rPr>
                <w:b/>
                <w:sz w:val="20"/>
                <w:szCs w:val="20"/>
              </w:rPr>
              <w:t>волейбол, лыжи.</w:t>
            </w:r>
          </w:p>
          <w:p w:rsidR="00102DC8" w:rsidRDefault="00102DC8" w:rsidP="00686FC6">
            <w:pPr>
              <w:jc w:val="both"/>
              <w:rPr>
                <w:b/>
              </w:rPr>
            </w:pPr>
          </w:p>
          <w:p w:rsidR="00102DC8" w:rsidRDefault="00102DC8" w:rsidP="00686FC6">
            <w:pPr>
              <w:jc w:val="both"/>
              <w:rPr>
                <w:b/>
              </w:rPr>
            </w:pPr>
          </w:p>
          <w:p w:rsidR="00102DC8" w:rsidRPr="00686FC6" w:rsidRDefault="00102DC8" w:rsidP="00686FC6">
            <w:pPr>
              <w:jc w:val="both"/>
              <w:rPr>
                <w:b/>
              </w:rPr>
            </w:pPr>
          </w:p>
          <w:p w:rsidR="003C2E2F" w:rsidRDefault="003C2E2F" w:rsidP="003C2E2F">
            <w:pPr>
              <w:jc w:val="both"/>
              <w:rPr>
                <w:rFonts w:ascii="Tahoma" w:hAnsi="Tahoma" w:cs="Tahoma"/>
                <w:noProof/>
                <w:color w:val="D43B34"/>
                <w:sz w:val="21"/>
                <w:szCs w:val="21"/>
                <w:lang w:val="en-US" w:eastAsia="ru-RU"/>
              </w:rPr>
            </w:pPr>
          </w:p>
          <w:p w:rsidR="00142161" w:rsidRDefault="00142161" w:rsidP="003C2E2F">
            <w:pPr>
              <w:jc w:val="both"/>
              <w:rPr>
                <w:rFonts w:ascii="Tahoma" w:hAnsi="Tahoma" w:cs="Tahoma"/>
                <w:noProof/>
                <w:color w:val="D43B34"/>
                <w:sz w:val="21"/>
                <w:szCs w:val="21"/>
                <w:lang w:val="en-US" w:eastAsia="ru-RU"/>
              </w:rPr>
            </w:pPr>
          </w:p>
          <w:p w:rsidR="00142161" w:rsidRDefault="00142161" w:rsidP="003C2E2F">
            <w:pPr>
              <w:jc w:val="both"/>
              <w:rPr>
                <w:rFonts w:ascii="Tahoma" w:hAnsi="Tahoma" w:cs="Tahoma"/>
                <w:noProof/>
                <w:color w:val="D43B34"/>
                <w:sz w:val="21"/>
                <w:szCs w:val="21"/>
                <w:lang w:val="en-US" w:eastAsia="ru-RU"/>
              </w:rPr>
            </w:pPr>
          </w:p>
          <w:p w:rsidR="00142161" w:rsidRDefault="00142161" w:rsidP="003C2E2F">
            <w:pPr>
              <w:jc w:val="both"/>
              <w:rPr>
                <w:rFonts w:ascii="Tahoma" w:hAnsi="Tahoma" w:cs="Tahoma"/>
                <w:noProof/>
                <w:color w:val="D43B34"/>
                <w:sz w:val="21"/>
                <w:szCs w:val="21"/>
                <w:lang w:val="en-US" w:eastAsia="ru-RU"/>
              </w:rPr>
            </w:pPr>
          </w:p>
          <w:p w:rsidR="00142161" w:rsidRPr="00142161" w:rsidRDefault="00142161" w:rsidP="003C2E2F">
            <w:pPr>
              <w:jc w:val="both"/>
              <w:rPr>
                <w:rFonts w:ascii="Tahoma" w:hAnsi="Tahoma" w:cs="Tahoma"/>
                <w:noProof/>
                <w:color w:val="D43B34"/>
                <w:sz w:val="21"/>
                <w:szCs w:val="21"/>
                <w:lang w:val="en-US" w:eastAsia="ru-RU"/>
              </w:rPr>
            </w:pPr>
          </w:p>
          <w:p w:rsidR="0097721C" w:rsidRPr="00686FC6" w:rsidRDefault="0097721C" w:rsidP="00741125">
            <w:pPr>
              <w:rPr>
                <w:rFonts w:ascii="Tahoma" w:hAnsi="Tahoma" w:cs="Tahoma"/>
                <w:noProof/>
                <w:color w:val="D43B34"/>
                <w:sz w:val="21"/>
                <w:szCs w:val="21"/>
                <w:lang w:eastAsia="ru-RU"/>
              </w:rPr>
            </w:pPr>
          </w:p>
          <w:p w:rsidR="00CD4D13" w:rsidRPr="00686FC6" w:rsidRDefault="00CD4D13" w:rsidP="00741125">
            <w:pPr>
              <w:rPr>
                <w:rFonts w:ascii="Tahoma" w:hAnsi="Tahoma" w:cs="Tahoma"/>
                <w:noProof/>
                <w:color w:val="D43B34"/>
                <w:sz w:val="21"/>
                <w:szCs w:val="21"/>
                <w:lang w:eastAsia="ru-RU"/>
              </w:rPr>
            </w:pPr>
          </w:p>
          <w:p w:rsidR="0097721C" w:rsidRDefault="0097721C" w:rsidP="00741125">
            <w:pPr>
              <w:rPr>
                <w:rFonts w:ascii="Tahoma" w:hAnsi="Tahoma" w:cs="Tahoma"/>
                <w:noProof/>
                <w:color w:val="D43B34"/>
                <w:sz w:val="21"/>
                <w:szCs w:val="21"/>
                <w:lang w:eastAsia="ru-RU"/>
              </w:rPr>
            </w:pPr>
          </w:p>
          <w:p w:rsidR="0097721C" w:rsidRDefault="0097721C" w:rsidP="00A56A65">
            <w:pPr>
              <w:jc w:val="center"/>
            </w:pPr>
            <w:r w:rsidRPr="009772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914650" cy="1714500"/>
                  <wp:effectExtent l="0" t="0" r="0" b="0"/>
                  <wp:docPr id="12" name="Рисунок 12" descr="https://14gor.uralschool.ru/upload/sc14gor_new/images/big/4c/e4/4ce4b35e66c744eaade8a379df213d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4gor.uralschool.ru/upload/sc14gor_new/images/big/4c/e4/4ce4b35e66c744eaade8a379df213d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358" cy="171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D13" w:rsidRPr="00686FC6" w:rsidRDefault="0097721C" w:rsidP="00CD4D13">
            <w:pPr>
              <w:jc w:val="both"/>
              <w:rPr>
                <w:sz w:val="20"/>
                <w:szCs w:val="20"/>
              </w:rPr>
            </w:pPr>
            <w:r>
              <w:t xml:space="preserve"> </w:t>
            </w:r>
            <w:r w:rsidRPr="00CD4D13">
              <w:rPr>
                <w:sz w:val="20"/>
                <w:szCs w:val="20"/>
              </w:rPr>
              <w:t>21 декабря на терр</w:t>
            </w:r>
            <w:r w:rsidR="003C2E2F" w:rsidRPr="00CD4D13">
              <w:rPr>
                <w:sz w:val="20"/>
                <w:szCs w:val="20"/>
              </w:rPr>
              <w:t>итории нашего села Н</w:t>
            </w:r>
            <w:r w:rsidRPr="00CD4D13">
              <w:rPr>
                <w:sz w:val="20"/>
                <w:szCs w:val="20"/>
              </w:rPr>
              <w:t xml:space="preserve">овопаньшино прошел </w:t>
            </w:r>
          </w:p>
          <w:p w:rsidR="00CD4D13" w:rsidRPr="00686FC6" w:rsidRDefault="0097721C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 xml:space="preserve">традиционный районный спртивный праздник «День сега», в нем </w:t>
            </w:r>
          </w:p>
          <w:p w:rsidR="00CD4D13" w:rsidRPr="00686FC6" w:rsidRDefault="0097721C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 xml:space="preserve">приняли активное участие дети и их родители, представители </w:t>
            </w:r>
          </w:p>
          <w:p w:rsidR="0097721C" w:rsidRPr="00CD4D13" w:rsidRDefault="0097721C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 xml:space="preserve">администраций из разных сёл с территорий ГГО. </w:t>
            </w:r>
          </w:p>
          <w:p w:rsidR="0097721C" w:rsidRPr="00CD4D13" w:rsidRDefault="0097721C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 xml:space="preserve">Ученики, родители и учителя нашей школы  бежали на лыжах, </w:t>
            </w:r>
          </w:p>
          <w:p w:rsidR="0097721C" w:rsidRPr="00CD4D13" w:rsidRDefault="003C2E2F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>с</w:t>
            </w:r>
            <w:r w:rsidR="0097721C" w:rsidRPr="00CD4D13">
              <w:rPr>
                <w:sz w:val="20"/>
                <w:szCs w:val="20"/>
              </w:rPr>
              <w:t xml:space="preserve">емьи участвовали в «Весёлых стартах». Педагоги школы </w:t>
            </w:r>
          </w:p>
          <w:p w:rsidR="0097721C" w:rsidRPr="00CD4D13" w:rsidRDefault="0097721C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 xml:space="preserve">Вахрушева В.А., Бызова Г.Г., Гурбанова О.Н., заняли 1, 2, 3 </w:t>
            </w:r>
          </w:p>
          <w:p w:rsidR="0097721C" w:rsidRPr="00CD4D13" w:rsidRDefault="0097721C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>места, семья Парамоновых заняла 2 место.</w:t>
            </w:r>
          </w:p>
          <w:p w:rsidR="003C2E2F" w:rsidRPr="00CD4D13" w:rsidRDefault="003C2E2F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 xml:space="preserve">Педагоги принимают активное участие в спортивных </w:t>
            </w:r>
          </w:p>
          <w:p w:rsidR="003C2E2F" w:rsidRPr="00CD4D13" w:rsidRDefault="003C2E2F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 xml:space="preserve">мероприятиях района, сдают нормы ГТО: Бызова Г.Г, </w:t>
            </w:r>
          </w:p>
          <w:p w:rsidR="003C2E2F" w:rsidRPr="00CD4D13" w:rsidRDefault="003C2E2F" w:rsidP="00CD4D13">
            <w:pPr>
              <w:jc w:val="both"/>
              <w:rPr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>Гурбанова О.Н.- «серебряный» значок ГТО, Вахрушева ВА.-</w:t>
            </w:r>
          </w:p>
          <w:p w:rsidR="003C2E2F" w:rsidRPr="00A56A65" w:rsidRDefault="003C2E2F" w:rsidP="00CD4D13">
            <w:pPr>
              <w:jc w:val="both"/>
              <w:rPr>
                <w:i/>
                <w:sz w:val="20"/>
                <w:szCs w:val="20"/>
              </w:rPr>
            </w:pPr>
            <w:r w:rsidRPr="00CD4D13">
              <w:rPr>
                <w:sz w:val="20"/>
                <w:szCs w:val="20"/>
              </w:rPr>
              <w:t xml:space="preserve"> «Золотой» значок ГТО. </w:t>
            </w:r>
            <w:r w:rsidR="0097721C" w:rsidRPr="00A56A65">
              <w:rPr>
                <w:i/>
                <w:sz w:val="20"/>
                <w:szCs w:val="20"/>
              </w:rPr>
              <w:t>Самые спортивные ребята</w:t>
            </w:r>
            <w:r w:rsidRPr="00A56A65">
              <w:rPr>
                <w:i/>
                <w:sz w:val="20"/>
                <w:szCs w:val="20"/>
              </w:rPr>
              <w:t xml:space="preserve">, </w:t>
            </w:r>
          </w:p>
          <w:p w:rsidR="003C2E2F" w:rsidRPr="00A56A65" w:rsidRDefault="003C2E2F" w:rsidP="00CD4D13">
            <w:pPr>
              <w:jc w:val="both"/>
              <w:rPr>
                <w:i/>
                <w:sz w:val="20"/>
                <w:szCs w:val="20"/>
              </w:rPr>
            </w:pPr>
            <w:r w:rsidRPr="00A56A65">
              <w:rPr>
                <w:i/>
                <w:sz w:val="20"/>
                <w:szCs w:val="20"/>
              </w:rPr>
              <w:t xml:space="preserve">занимающиеся активно спортом и физкультурой под </w:t>
            </w:r>
          </w:p>
          <w:p w:rsidR="003C2E2F" w:rsidRPr="00A56A65" w:rsidRDefault="003C2E2F" w:rsidP="00CD4D13">
            <w:pPr>
              <w:jc w:val="both"/>
              <w:rPr>
                <w:i/>
                <w:sz w:val="20"/>
                <w:szCs w:val="20"/>
              </w:rPr>
            </w:pPr>
            <w:r w:rsidRPr="00A56A65">
              <w:rPr>
                <w:i/>
                <w:sz w:val="20"/>
                <w:szCs w:val="20"/>
              </w:rPr>
              <w:t xml:space="preserve">руководством учителя Савина П.Г., </w:t>
            </w:r>
            <w:r w:rsidR="0097721C" w:rsidRPr="00A56A65">
              <w:rPr>
                <w:i/>
                <w:sz w:val="20"/>
                <w:szCs w:val="20"/>
              </w:rPr>
              <w:t xml:space="preserve"> прославили школу и село </w:t>
            </w:r>
          </w:p>
          <w:p w:rsidR="003C2E2F" w:rsidRPr="00A56A65" w:rsidRDefault="0097721C" w:rsidP="00CD4D13">
            <w:pPr>
              <w:jc w:val="both"/>
              <w:rPr>
                <w:i/>
                <w:sz w:val="20"/>
                <w:szCs w:val="20"/>
              </w:rPr>
            </w:pPr>
            <w:r w:rsidRPr="00A56A65">
              <w:rPr>
                <w:i/>
                <w:sz w:val="20"/>
                <w:szCs w:val="20"/>
              </w:rPr>
              <w:t xml:space="preserve">своими победами: Д.Сахауве, 11 кл., Паньшина М., Гурбанов Р., </w:t>
            </w:r>
          </w:p>
          <w:p w:rsidR="000E4E08" w:rsidRPr="00A56A65" w:rsidRDefault="0097721C" w:rsidP="00CD4D13">
            <w:pPr>
              <w:jc w:val="both"/>
              <w:rPr>
                <w:i/>
                <w:sz w:val="20"/>
                <w:szCs w:val="20"/>
              </w:rPr>
            </w:pPr>
            <w:r w:rsidRPr="00A56A65">
              <w:rPr>
                <w:i/>
                <w:sz w:val="20"/>
                <w:szCs w:val="20"/>
              </w:rPr>
              <w:t>10 кл., Кузнецова Л., 9 кл., Зверев В., 5 класс.</w:t>
            </w:r>
          </w:p>
          <w:p w:rsidR="000029BD" w:rsidRDefault="000029BD" w:rsidP="00A56A65">
            <w:pPr>
              <w:jc w:val="center"/>
              <w:rPr>
                <w:rFonts w:ascii="Calibri" w:eastAsia="Calibri" w:hAnsi="Calibri" w:cs="Times New Roman"/>
                <w:noProof/>
                <w:lang w:val="en-US" w:eastAsia="ru-RU"/>
              </w:rPr>
            </w:pPr>
            <w:r w:rsidRPr="000029B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962275" cy="1857375"/>
                  <wp:effectExtent l="0" t="0" r="9525" b="9525"/>
                  <wp:docPr id="17" name="Рисунок 17" descr="https://14gor.uralschool.ru/upload/sc14gor_new/images/big/70/1b/701b5346a720ddfaaa3dc4f87f2feb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4gor.uralschool.ru/upload/sc14gor_new/images/big/70/1b/701b5346a720ddfaaa3dc4f87f2feb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72" cy="186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A65" w:rsidRDefault="00A56A65" w:rsidP="000029BD">
            <w:pPr>
              <w:rPr>
                <w:rFonts w:ascii="Calibri" w:eastAsia="Calibri" w:hAnsi="Calibri" w:cs="Times New Roman"/>
                <w:noProof/>
                <w:lang w:val="en-US" w:eastAsia="ru-RU"/>
              </w:rPr>
            </w:pPr>
          </w:p>
          <w:p w:rsidR="00A56A65" w:rsidRPr="00A56A65" w:rsidRDefault="00A56A65" w:rsidP="000029BD">
            <w:pPr>
              <w:rPr>
                <w:rFonts w:ascii="Calibri" w:eastAsia="Calibri" w:hAnsi="Calibri" w:cs="Times New Roman"/>
                <w:noProof/>
                <w:lang w:val="en-US" w:eastAsia="ru-RU"/>
              </w:rPr>
            </w:pPr>
          </w:p>
          <w:p w:rsidR="0097721C" w:rsidRPr="00906BEE" w:rsidRDefault="000029BD" w:rsidP="00A56A65">
            <w:r w:rsidRPr="000029B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181225" cy="1578995"/>
                  <wp:effectExtent l="0" t="304800" r="0" b="287905"/>
                  <wp:docPr id="18" name="Рисунок 18" descr="C:\Users\User\AppData\Local\Microsoft\Windows\INetCache\Content.Word\20191221_11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20191221_11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5123" cy="159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454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764887" cy="1368154"/>
                  <wp:effectExtent l="0" t="190500" r="0" b="174896"/>
                  <wp:docPr id="16" name="Рисунок 16" descr="C:\Users\User\AppData\Local\Microsoft\Windows\INetCache\Content.Word\20191221_11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191221_111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824" b="10591"/>
                          <a:stretch/>
                        </pic:blipFill>
                        <pic:spPr bwMode="auto">
                          <a:xfrm rot="5400000">
                            <a:off x="0" y="0"/>
                            <a:ext cx="1764887" cy="136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3DF" w:rsidRDefault="009117EA" w:rsidP="000029BD">
      <w:pPr>
        <w:pStyle w:val="a6"/>
      </w:pPr>
      <w:r>
        <w:rPr>
          <w:noProof/>
          <w:lang w:eastAsia="ru-RU"/>
        </w:rPr>
        <w:lastRenderedPageBreak/>
        <w:pict>
          <v:shape id="Горизонтальный свиток 9" o:spid="_x0000_s1031" type="#_x0000_t98" style="position:absolute;margin-left:-24.85pt;margin-top:.75pt;width:570.75pt;height:78pt;z-index:2516674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" fillcolor="#ea4e4e [3204]" strokecolor="#8a1010 [1604]" strokeweight="1pt">
            <v:stroke joinstyle="miter"/>
            <v:textbox>
              <w:txbxContent>
                <w:p w:rsidR="00C823DF" w:rsidRPr="00686FC6" w:rsidRDefault="00C823DF" w:rsidP="00C823DF">
                  <w:pPr>
                    <w:jc w:val="center"/>
                    <w:rPr>
                      <w:rFonts w:ascii="Arial" w:hAnsi="Arial" w:cs="Arial"/>
                      <w:b/>
                      <w:bCs/>
                      <w:color w:val="1467B5"/>
                      <w:sz w:val="39"/>
                      <w:szCs w:val="39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467B5"/>
                      <w:sz w:val="39"/>
                      <w:szCs w:val="39"/>
                      <w:shd w:val="clear" w:color="auto" w:fill="FFFFFF"/>
                    </w:rPr>
                    <w:t xml:space="preserve">«Быть здоровым, жить активно – это стильно, </w:t>
                  </w:r>
                </w:p>
                <w:p w:rsidR="00CD4D13" w:rsidRPr="00686FC6" w:rsidRDefault="00CD4D13" w:rsidP="00C823DF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Pr="009117EA">
        <w:rPr>
          <w:noProof/>
          <w:sz w:val="28"/>
          <w:szCs w:val="28"/>
          <w:lang w:eastAsia="ru-RU"/>
        </w:rPr>
        <w:pict>
          <v:group id="Группа 1" o:spid="_x0000_s1032" style="position:absolute;margin-left:.65pt;margin-top:-636.55pt;width:552pt;height:131.25pt;z-index:-251657216;mso-position-horizontal-relative:text;mso-position-vertical-relative:text;mso-width-relative:margin;mso-height-relative:margin" coordsize="70107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">
            <v:rect id="Красный прямоугольник" o:spid="_x0000_s1033" style="position:absolute;left:18384;top:103;width:51723;height:166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>
              <v:textbox>
                <w:txbxContent>
                  <w:p w:rsidR="00857C4B" w:rsidRDefault="00857C4B" w:rsidP="00857C4B">
                    <w:pPr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56"/>
                        <w:szCs w:val="56"/>
                      </w:rPr>
                      <w:t>«ШКОЛЬНАЯ ПЛАНЕТА»</w:t>
                    </w:r>
                  </w:p>
                  <w:p w:rsidR="00857C4B" w:rsidRDefault="00857C4B" w:rsidP="00857C4B">
                    <w:pPr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МБОУ СОШ № </w:t>
                    </w:r>
                    <w:r w:rsidR="00B01D9F">
                      <w:rPr>
                        <w:sz w:val="36"/>
                        <w:szCs w:val="36"/>
                      </w:rPr>
                      <w:t>14 №5 январь 2020г.</w:t>
                    </w:r>
                  </w:p>
                  <w:p w:rsidR="00B01D9F" w:rsidRPr="00857C4B" w:rsidRDefault="00B01D9F" w:rsidP="00857C4B">
                    <w:pPr>
                      <w:jc w:val="center"/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re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Красный круг" o:spid="_x0000_s1034" type="#_x0000_t23" style="position:absolute;width:18105;height:181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<v:stroke joinstyle="miter"/>
            </v:shape>
            <v:oval id="Белый круг" o:spid="_x0000_s1035" style="position:absolute;left:571;top:571;width:17045;height:1704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<v:stroke joinstyle="miter"/>
            </v:oval>
          </v:group>
        </w:pict>
      </w:r>
    </w:p>
    <w:p w:rsidR="00D7454D" w:rsidRDefault="00D7454D" w:rsidP="00826A10"/>
    <w:p w:rsidR="00D7454D" w:rsidRDefault="00D7454D" w:rsidP="00826A10"/>
    <w:p w:rsidR="00D7454D" w:rsidRDefault="00D7454D" w:rsidP="00826A10"/>
    <w:p w:rsidR="00D7454D" w:rsidRDefault="00D7454D" w:rsidP="00826A10"/>
    <w:p w:rsidR="00966204" w:rsidRDefault="009117EA" w:rsidP="00826A10">
      <w:pPr>
        <w:rPr>
          <w:lang w:val="en-US"/>
        </w:rPr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1" o:spid="_x0000_s1036" type="#_x0000_t97" style="position:absolute;margin-left:282pt;margin-top:34.75pt;width:339.75pt;height:725.9pt;z-index:25166848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" fillcolor="#00b050" strokecolor="red" strokeweight="1pt">
            <v:stroke joinstyle="miter"/>
            <v:textbox>
              <w:txbxContent>
                <w:p w:rsidR="00304E33" w:rsidRDefault="00966204" w:rsidP="00304E33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304E33">
                    <w:rPr>
                      <w:b/>
                      <w:color w:val="FFFF00"/>
                      <w:sz w:val="28"/>
                      <w:szCs w:val="28"/>
                    </w:rPr>
                    <w:t xml:space="preserve">Мероприятия, направленные на пропаганду здорового образа жизни и отказа от вредных привычек в </w:t>
                  </w:r>
                </w:p>
                <w:p w:rsidR="00966204" w:rsidRPr="00304E33" w:rsidRDefault="00966204" w:rsidP="00304E33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304E33">
                    <w:rPr>
                      <w:b/>
                      <w:color w:val="FFFF00"/>
                      <w:sz w:val="28"/>
                      <w:szCs w:val="28"/>
                    </w:rPr>
                    <w:t>МБОУ СОШ № 14</w:t>
                  </w:r>
                </w:p>
                <w:p w:rsidR="00966204" w:rsidRPr="00966204" w:rsidRDefault="00966204" w:rsidP="00966204">
                  <w:pPr>
                    <w:spacing w:before="58" w:line="240" w:lineRule="auto"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966204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«Международный  День отказа от курения»</w:t>
                  </w:r>
                </w:p>
                <w:p w:rsidR="00966204" w:rsidRPr="00966204" w:rsidRDefault="00966204" w:rsidP="00966204">
                  <w:pPr>
                    <w:spacing w:before="58" w:line="240" w:lineRule="auto"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966204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«Всемирный День борьбы со СПИДом»</w:t>
                  </w:r>
                </w:p>
                <w:p w:rsidR="00966204" w:rsidRPr="00304E33" w:rsidRDefault="00304E33" w:rsidP="00966204">
                  <w:pPr>
                    <w:spacing w:before="58" w:line="240" w:lineRule="auto"/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Акция </w:t>
                  </w:r>
                  <w:r w:rsidRPr="00304E33"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«К</w:t>
                  </w:r>
                  <w:r w:rsidR="00966204" w:rsidRPr="00304E33"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расная лента»</w:t>
                  </w:r>
                </w:p>
                <w:p w:rsidR="00966204" w:rsidRPr="00304E33" w:rsidRDefault="00966204" w:rsidP="00966204">
                  <w:pPr>
                    <w:spacing w:before="58" w:line="240" w:lineRule="auto"/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Конкурс рисунков</w:t>
                  </w:r>
                  <w:r w:rsidR="00304E33" w:rsidRPr="00304E33"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«ЗОЖ- это модно!»</w:t>
                  </w:r>
                </w:p>
                <w:p w:rsidR="00966204" w:rsidRPr="00304E33" w:rsidRDefault="00304E33" w:rsidP="00966204">
                  <w:pPr>
                    <w:spacing w:before="58" w:line="240" w:lineRule="auto"/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Конкрс плакатов «В здоровом теле-здоровый дух»</w:t>
                  </w:r>
                </w:p>
                <w:p w:rsidR="00304E33" w:rsidRPr="00304E33" w:rsidRDefault="00304E33" w:rsidP="00966204">
                  <w:pPr>
                    <w:spacing w:before="58" w:line="240" w:lineRule="auto"/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Конкурс слоганов и стихов о здоровом образе жизни</w:t>
                  </w:r>
                </w:p>
                <w:p w:rsidR="00304E33" w:rsidRPr="00304E33" w:rsidRDefault="00304E33" w:rsidP="00966204">
                  <w:pPr>
                    <w:spacing w:before="58" w:line="240" w:lineRule="auto"/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Конкурс </w:t>
                  </w:r>
                  <w:r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пла</w:t>
                  </w:r>
                  <w:r w:rsidRPr="00304E33">
                    <w:rPr>
                      <w:rFonts w:ascii="Comic Sans MS" w:eastAsia="+mn-ea" w:hAnsi="Comic Sans MS" w:cs="+mn-cs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катов о правильном питании.</w:t>
                  </w:r>
                </w:p>
                <w:p w:rsidR="00304E33" w:rsidRPr="00304E33" w:rsidRDefault="00304E33" w:rsidP="00304E33">
                  <w:pPr>
                    <w:spacing w:line="240" w:lineRule="auto"/>
                    <w:contextualSpacing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Оформлена   рекреации  плакатами, текстовой информацией о вреде курения, СПИДе </w:t>
                  </w:r>
                </w:p>
                <w:p w:rsidR="00304E33" w:rsidRPr="00304E33" w:rsidRDefault="00304E33" w:rsidP="00304E33">
                  <w:pPr>
                    <w:spacing w:line="240" w:lineRule="auto"/>
                    <w:contextualSpacing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Выставка книг  о ЗОЖ</w:t>
                  </w:r>
                </w:p>
                <w:p w:rsidR="00304E33" w:rsidRPr="00304E33" w:rsidRDefault="00304E33" w:rsidP="00304E33">
                  <w:pPr>
                    <w:spacing w:line="240" w:lineRule="auto"/>
                    <w:contextualSpacing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Всемирный День отказа от курения -21 ноября </w:t>
                  </w:r>
                </w:p>
                <w:p w:rsidR="00304E33" w:rsidRPr="00304E33" w:rsidRDefault="00304E33" w:rsidP="00304E33">
                  <w:pPr>
                    <w:spacing w:before="67" w:line="240" w:lineRule="auto"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Выступление  агитбригады «Мы против</w:t>
                  </w:r>
                  <w:r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курения»                    </w:t>
                  </w:r>
                </w:p>
                <w:p w:rsidR="00304E33" w:rsidRPr="00304E33" w:rsidRDefault="00304E33" w:rsidP="00304E33">
                  <w:pPr>
                    <w:spacing w:line="240" w:lineRule="auto"/>
                    <w:contextualSpacing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Просмотр презентаций, фильмов о вреде курения  на уроках  ОБЖ</w:t>
                  </w:r>
                </w:p>
                <w:p w:rsidR="00304E33" w:rsidRPr="00304E33" w:rsidRDefault="00304E33" w:rsidP="00304E33">
                  <w:pPr>
                    <w:spacing w:line="240" w:lineRule="auto"/>
                    <w:contextualSpacing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Классные часы  о ЗОЖ, о вреде курения, 1-11 классы</w:t>
                  </w:r>
                </w:p>
                <w:p w:rsidR="00304E33" w:rsidRPr="00304E33" w:rsidRDefault="00304E33" w:rsidP="00304E33">
                  <w:pPr>
                    <w:spacing w:line="240" w:lineRule="auto"/>
                    <w:contextualSpacing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304E33">
                    <w:rPr>
                      <w:rFonts w:ascii="Comic Sans MS" w:eastAsia="+mn-ea" w:hAnsi="Comic Sans MS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Флеш-моб «Мы за ЗОЖ»</w:t>
                  </w:r>
                </w:p>
                <w:p w:rsidR="00304E33" w:rsidRDefault="0045606D" w:rsidP="00966204">
                  <w:pPr>
                    <w:spacing w:before="58" w:line="240" w:lineRule="auto"/>
                    <w:rPr>
                      <w:rFonts w:ascii="Comic Sans MS" w:eastAsia="+mj-ea" w:hAnsi="Comic Sans MS"/>
                      <w:color w:val="000000"/>
                      <w:kern w:val="24"/>
                      <w:sz w:val="24"/>
                      <w:szCs w:val="24"/>
                    </w:rPr>
                  </w:pPr>
                  <w:r w:rsidRPr="0045606D">
                    <w:rPr>
                      <w:rFonts w:ascii="Comic Sans MS" w:eastAsia="+mj-ea" w:hAnsi="Comic Sans MS"/>
                      <w:color w:val="000000"/>
                      <w:kern w:val="24"/>
                      <w:sz w:val="24"/>
                      <w:szCs w:val="24"/>
                    </w:rPr>
                    <w:t>Конкурс макетов «Молодое поколение России против курения»</w:t>
                  </w:r>
                </w:p>
                <w:p w:rsidR="00304E33" w:rsidRPr="00966204" w:rsidRDefault="00CD4D13" w:rsidP="00966204">
                  <w:pPr>
                    <w:spacing w:before="58" w:line="240" w:lineRule="auto"/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</w:pPr>
                  <w:r w:rsidRPr="00686FC6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="0045606D" w:rsidRPr="0045606D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922810" cy="1760220"/>
                        <wp:effectExtent l="38100" t="171450" r="1240" b="163830"/>
                        <wp:docPr id="29" name="Picture 3" descr="D:\Фотографии\2019-2020уч.год\DSCN6985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59" name="Picture 3" descr="D:\Фотографии\2019-2020уч.год\DSCN6985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3435" r="783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940929" cy="17768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 cmpd="sng" algn="ctr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966204" w:rsidRPr="00304E33" w:rsidRDefault="00966204" w:rsidP="00966204">
                  <w:pPr>
                    <w:rPr>
                      <w:rFonts w:ascii="Comic Sans MS" w:hAnsi="Comic Sans MS"/>
                      <w:b/>
                      <w:color w:val="FFFF00"/>
                      <w:sz w:val="24"/>
                      <w:szCs w:val="24"/>
                    </w:rPr>
                  </w:pPr>
                </w:p>
                <w:p w:rsidR="00966204" w:rsidRPr="00304E33" w:rsidRDefault="00966204" w:rsidP="00966204">
                  <w:pPr>
                    <w:rPr>
                      <w:rFonts w:ascii="Comic Sans MS" w:hAnsi="Comic Sans MS"/>
                      <w:b/>
                      <w:color w:val="FFFF00"/>
                    </w:rPr>
                  </w:pPr>
                </w:p>
                <w:p w:rsidR="00966204" w:rsidRPr="00304E33" w:rsidRDefault="00966204" w:rsidP="00966204">
                  <w:pPr>
                    <w:rPr>
                      <w:rFonts w:ascii="Comic Sans MS" w:hAnsi="Comic Sans MS"/>
                    </w:rPr>
                  </w:pPr>
                </w:p>
                <w:p w:rsidR="00966204" w:rsidRPr="00304E33" w:rsidRDefault="00966204" w:rsidP="00966204">
                  <w:pPr>
                    <w:rPr>
                      <w:rFonts w:ascii="Comic Sans MS" w:hAnsi="Comic Sans MS"/>
                    </w:rPr>
                  </w:pPr>
                </w:p>
                <w:p w:rsidR="00966204" w:rsidRPr="00304E33" w:rsidRDefault="00966204" w:rsidP="00966204">
                  <w:pPr>
                    <w:rPr>
                      <w:rFonts w:ascii="Comic Sans MS" w:hAnsi="Comic Sans MS"/>
                    </w:rPr>
                  </w:pPr>
                </w:p>
                <w:p w:rsidR="00966204" w:rsidRDefault="00966204" w:rsidP="00966204"/>
                <w:p w:rsidR="00966204" w:rsidRDefault="00966204" w:rsidP="00966204"/>
                <w:p w:rsidR="00966204" w:rsidRDefault="00966204" w:rsidP="00966204"/>
                <w:p w:rsidR="00966204" w:rsidRDefault="00966204" w:rsidP="00966204"/>
                <w:p w:rsidR="00966204" w:rsidRDefault="00966204" w:rsidP="00966204"/>
                <w:p w:rsidR="00966204" w:rsidRDefault="00966204" w:rsidP="00966204"/>
                <w:p w:rsidR="00966204" w:rsidRDefault="00966204" w:rsidP="00966204"/>
                <w:p w:rsidR="00966204" w:rsidRDefault="00966204" w:rsidP="00966204"/>
                <w:p w:rsidR="00966204" w:rsidRDefault="00966204" w:rsidP="00966204"/>
                <w:p w:rsidR="00966204" w:rsidRDefault="00966204" w:rsidP="00966204"/>
                <w:p w:rsidR="00966204" w:rsidRDefault="00966204" w:rsidP="00966204"/>
              </w:txbxContent>
            </v:textbox>
            <w10:wrap anchorx="page"/>
          </v:shape>
        </w:pict>
      </w:r>
    </w:p>
    <w:p w:rsidR="00CD4D13" w:rsidRDefault="00CD4D13" w:rsidP="00826A10">
      <w:pPr>
        <w:rPr>
          <w:lang w:val="en-US"/>
        </w:rPr>
      </w:pPr>
      <w:r w:rsidRPr="00CD4D13">
        <w:rPr>
          <w:noProof/>
          <w:lang w:eastAsia="ru-RU"/>
        </w:rPr>
        <w:drawing>
          <wp:inline distT="0" distB="0" distL="0" distR="0">
            <wp:extent cx="2967205" cy="2057400"/>
            <wp:effectExtent l="19050" t="0" r="4595" b="0"/>
            <wp:docPr id="1" name="Picture 2" descr="D:\Фотографии\2019-2020уч.год\зож\mvp_gPYKz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Фотографии\2019-2020уч.год\зож\mvp_gPYKz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335" t="14505" b="21314"/>
                    <a:stretch/>
                  </pic:blipFill>
                  <pic:spPr bwMode="auto">
                    <a:xfrm>
                      <a:off x="0" y="0"/>
                      <a:ext cx="3015670" cy="20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4D13" w:rsidRPr="00CD4D13" w:rsidRDefault="00CD4D13" w:rsidP="00826A10">
      <w:pPr>
        <w:rPr>
          <w:lang w:val="en-US"/>
        </w:rPr>
      </w:pPr>
    </w:p>
    <w:p w:rsidR="00304E33" w:rsidRPr="00D91C07" w:rsidRDefault="00304E33" w:rsidP="00826A10">
      <w:pPr>
        <w:rPr>
          <w:color w:val="FF0000"/>
        </w:rPr>
      </w:pPr>
      <w:r w:rsidRPr="00D91C07">
        <w:rPr>
          <w:color w:val="FF0000"/>
        </w:rPr>
        <w:t xml:space="preserve">Всемирный день </w:t>
      </w:r>
      <w:r w:rsidR="00D91C07">
        <w:rPr>
          <w:color w:val="FF0000"/>
        </w:rPr>
        <w:t xml:space="preserve"> «О</w:t>
      </w:r>
      <w:r w:rsidRPr="00D91C07">
        <w:rPr>
          <w:color w:val="FF0000"/>
        </w:rPr>
        <w:t>тказа от курения</w:t>
      </w:r>
      <w:r w:rsidR="00D91C07">
        <w:rPr>
          <w:color w:val="FF0000"/>
        </w:rPr>
        <w:t xml:space="preserve">» </w:t>
      </w:r>
      <w:r w:rsidRPr="00D91C07">
        <w:rPr>
          <w:color w:val="FF0000"/>
        </w:rPr>
        <w:t>Выступление 9 кл.</w:t>
      </w:r>
    </w:p>
    <w:p w:rsidR="00D91C07" w:rsidRDefault="00D91C07" w:rsidP="00826A10">
      <w:pPr>
        <w:rPr>
          <w:color w:val="FF0000"/>
        </w:rPr>
      </w:pPr>
      <w:r w:rsidRPr="00D91C07">
        <w:rPr>
          <w:color w:val="FF0000"/>
        </w:rPr>
        <w:t xml:space="preserve">Выступление </w:t>
      </w:r>
      <w:r>
        <w:rPr>
          <w:color w:val="FF0000"/>
        </w:rPr>
        <w:t>8 кл. Акция «Красная лента»</w:t>
      </w:r>
    </w:p>
    <w:p w:rsidR="00D91C07" w:rsidRPr="00D91C07" w:rsidRDefault="00D91C07" w:rsidP="00826A10">
      <w:pPr>
        <w:rPr>
          <w:color w:val="FF0000"/>
        </w:rPr>
      </w:pPr>
      <w:r w:rsidRPr="00D91C0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09240" cy="2171700"/>
            <wp:effectExtent l="19050" t="0" r="54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002" t="18671" r="15309" b="6877"/>
                    <a:stretch/>
                  </pic:blipFill>
                  <pic:spPr bwMode="auto">
                    <a:xfrm>
                      <a:off x="0" y="0"/>
                      <a:ext cx="2917683" cy="217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4D13" w:rsidRDefault="00CD4D13" w:rsidP="002024C4">
      <w:pPr>
        <w:jc w:val="both"/>
        <w:rPr>
          <w:color w:val="FF0000"/>
          <w:sz w:val="24"/>
          <w:szCs w:val="24"/>
          <w:lang w:val="en-US"/>
        </w:rPr>
      </w:pPr>
    </w:p>
    <w:p w:rsidR="00D91C07" w:rsidRDefault="0045606D" w:rsidP="002024C4">
      <w:pPr>
        <w:jc w:val="both"/>
      </w:pPr>
      <w:r w:rsidRPr="0045606D">
        <w:rPr>
          <w:color w:val="FF0000"/>
          <w:sz w:val="24"/>
          <w:szCs w:val="24"/>
        </w:rPr>
        <w:t>Флэш-моб</w:t>
      </w:r>
      <w:r w:rsidR="002024C4">
        <w:rPr>
          <w:color w:val="FF0000"/>
          <w:sz w:val="24"/>
          <w:szCs w:val="24"/>
        </w:rPr>
        <w:t>, 5-11кл.</w:t>
      </w:r>
      <w:r w:rsidR="00D91C07" w:rsidRPr="00D91C0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76475" cy="1771650"/>
            <wp:effectExtent l="133350" t="57150" r="123825" b="57150"/>
            <wp:docPr id="25" name="Picture 2" descr="D:\Фотографии\8 класс\6rZmOEzy3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Фотографии\8 класс\6rZmOEzy3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91C07" w:rsidRDefault="00D91C07" w:rsidP="00826A10">
      <w:r w:rsidRPr="00D91C0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35258" cy="1724025"/>
            <wp:effectExtent l="76200" t="76200" r="126942" b="85725"/>
            <wp:docPr id="27" name="Picture 2" descr="C:\Users\цй\Desktop\DyXiBeY6wb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цй\Desktop\DyXiBeY6wbg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83" t="11978" r="16157"/>
                    <a:stretch/>
                  </pic:blipFill>
                  <pic:spPr bwMode="auto">
                    <a:xfrm>
                      <a:off x="0" y="0"/>
                      <a:ext cx="2272066" cy="1752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606D" w:rsidRDefault="0045606D" w:rsidP="00826A10"/>
    <w:p w:rsidR="0045606D" w:rsidRDefault="0045606D" w:rsidP="00826A10"/>
    <w:sectPr w:rsidR="0045606D" w:rsidSect="00C3378D">
      <w:footerReference w:type="default" r:id="rId24"/>
      <w:footerReference w:type="first" r:id="rId25"/>
      <w:pgSz w:w="11906" w:h="16838" w:code="9"/>
      <w:pgMar w:top="0" w:right="692" w:bottom="142" w:left="692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C78" w:rsidRDefault="00471C78" w:rsidP="00713050">
      <w:pPr>
        <w:spacing w:line="240" w:lineRule="auto"/>
      </w:pPr>
      <w:r>
        <w:separator/>
      </w:r>
    </w:p>
  </w:endnote>
  <w:endnote w:type="continuationSeparator" w:id="1">
    <w:p w:rsidR="00471C78" w:rsidRDefault="00471C78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Franklin Gothic Demi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ayout w:type="fixed"/>
      <w:tblLook w:val="04A0"/>
    </w:tblPr>
    <w:tblGrid>
      <w:gridCol w:w="2687"/>
      <w:gridCol w:w="2687"/>
      <w:gridCol w:w="2689"/>
      <w:gridCol w:w="2689"/>
    </w:tblGrid>
    <w:tr w:rsidR="00C2098A" w:rsidTr="00C3378D"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ab"/>
          </w:pPr>
        </w:p>
      </w:tc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ab"/>
          </w:pP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ab"/>
          </w:pP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ab"/>
          </w:pPr>
        </w:p>
      </w:tc>
    </w:tr>
  </w:tbl>
  <w:p w:rsidR="00C2098A" w:rsidRDefault="00C2098A" w:rsidP="00217980">
    <w:pPr>
      <w:pStyle w:val="ab"/>
      <w:rPr>
        <w:noProof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ayout w:type="fixed"/>
      <w:tblLook w:val="04A0"/>
    </w:tblPr>
    <w:tblGrid>
      <w:gridCol w:w="2687"/>
      <w:gridCol w:w="2687"/>
      <w:gridCol w:w="2689"/>
      <w:gridCol w:w="2689"/>
    </w:tblGrid>
    <w:tr w:rsidR="00217980" w:rsidTr="00857C4B"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ab"/>
          </w:pPr>
        </w:p>
      </w:tc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ab"/>
          </w:pP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ab"/>
          </w:pP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ab"/>
          </w:pPr>
        </w:p>
      </w:tc>
    </w:tr>
    <w:tr w:rsidR="00217980" w:rsidTr="00857C4B">
      <w:tc>
        <w:tcPr>
          <w:tcW w:w="2630" w:type="dxa"/>
          <w:tcMar>
            <w:top w:w="144" w:type="dxa"/>
            <w:left w:w="115" w:type="dxa"/>
            <w:right w:w="115" w:type="dxa"/>
          </w:tcMar>
        </w:tcPr>
        <w:p w:rsidR="00811117" w:rsidRPr="00CA3DF1" w:rsidRDefault="00811117" w:rsidP="003C5528">
          <w:pPr>
            <w:pStyle w:val="ab"/>
          </w:pPr>
        </w:p>
      </w:tc>
      <w:tc>
        <w:tcPr>
          <w:tcW w:w="2630" w:type="dxa"/>
          <w:tcMar>
            <w:top w:w="144" w:type="dxa"/>
            <w:left w:w="115" w:type="dxa"/>
            <w:right w:w="115" w:type="dxa"/>
          </w:tcMar>
        </w:tcPr>
        <w:p w:rsidR="00811117" w:rsidRPr="00C2098A" w:rsidRDefault="00811117" w:rsidP="00217980">
          <w:pPr>
            <w:pStyle w:val="ab"/>
          </w:pPr>
        </w:p>
      </w:tc>
      <w:tc>
        <w:tcPr>
          <w:tcW w:w="2631" w:type="dxa"/>
          <w:tcMar>
            <w:top w:w="144" w:type="dxa"/>
            <w:left w:w="115" w:type="dxa"/>
            <w:right w:w="115" w:type="dxa"/>
          </w:tcMar>
        </w:tcPr>
        <w:p w:rsidR="00811117" w:rsidRPr="00C2098A" w:rsidRDefault="00811117" w:rsidP="00217980">
          <w:pPr>
            <w:pStyle w:val="ab"/>
          </w:pPr>
        </w:p>
      </w:tc>
      <w:tc>
        <w:tcPr>
          <w:tcW w:w="2631" w:type="dxa"/>
          <w:tcMar>
            <w:top w:w="144" w:type="dxa"/>
            <w:left w:w="115" w:type="dxa"/>
            <w:right w:w="115" w:type="dxa"/>
          </w:tcMar>
        </w:tcPr>
        <w:p w:rsidR="00811117" w:rsidRPr="00C2098A" w:rsidRDefault="00811117" w:rsidP="00217980">
          <w:pPr>
            <w:pStyle w:val="ab"/>
          </w:pPr>
        </w:p>
      </w:tc>
    </w:tr>
  </w:tbl>
  <w:p w:rsidR="00217980" w:rsidRDefault="0021798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C78" w:rsidRDefault="00471C78" w:rsidP="00713050">
      <w:pPr>
        <w:spacing w:line="240" w:lineRule="auto"/>
      </w:pPr>
      <w:r>
        <w:separator/>
      </w:r>
    </w:p>
  </w:footnote>
  <w:footnote w:type="continuationSeparator" w:id="1">
    <w:p w:rsidR="00471C78" w:rsidRDefault="00471C78" w:rsidP="00713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3AADB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1401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E960FC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58669A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4062AD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AEB0E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6AFE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54116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4E04A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36C2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D7036"/>
    <w:multiLevelType w:val="hybridMultilevel"/>
    <w:tmpl w:val="49CEDDD8"/>
    <w:lvl w:ilvl="0" w:tplc="29087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2F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0D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4D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25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A0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88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29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06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8562620"/>
    <w:multiLevelType w:val="hybridMultilevel"/>
    <w:tmpl w:val="B06231F0"/>
    <w:lvl w:ilvl="0" w:tplc="1A046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2C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CB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05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E40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23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283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46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186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hideSpellingErrors/>
  <w:hideGrammaticalErrors/>
  <w:attachedTemplate r:id="rId1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857C4B"/>
    <w:rsid w:val="000029BD"/>
    <w:rsid w:val="00091382"/>
    <w:rsid w:val="000A07DA"/>
    <w:rsid w:val="000A2BFA"/>
    <w:rsid w:val="000B0619"/>
    <w:rsid w:val="000B507B"/>
    <w:rsid w:val="000B61CA"/>
    <w:rsid w:val="000E4E08"/>
    <w:rsid w:val="000F7610"/>
    <w:rsid w:val="00102DC8"/>
    <w:rsid w:val="00114ED7"/>
    <w:rsid w:val="001300CA"/>
    <w:rsid w:val="00140B0E"/>
    <w:rsid w:val="00142161"/>
    <w:rsid w:val="00195CE5"/>
    <w:rsid w:val="001A5CA9"/>
    <w:rsid w:val="001B2AC1"/>
    <w:rsid w:val="001B403A"/>
    <w:rsid w:val="001F4583"/>
    <w:rsid w:val="002024C4"/>
    <w:rsid w:val="00217980"/>
    <w:rsid w:val="00271662"/>
    <w:rsid w:val="0027404F"/>
    <w:rsid w:val="0028080E"/>
    <w:rsid w:val="00290AAA"/>
    <w:rsid w:val="00293B83"/>
    <w:rsid w:val="002B091C"/>
    <w:rsid w:val="002C2CDD"/>
    <w:rsid w:val="002D45C6"/>
    <w:rsid w:val="002F03FA"/>
    <w:rsid w:val="00304E33"/>
    <w:rsid w:val="00313E86"/>
    <w:rsid w:val="00333CD3"/>
    <w:rsid w:val="003369D6"/>
    <w:rsid w:val="00340365"/>
    <w:rsid w:val="00342B64"/>
    <w:rsid w:val="00354A89"/>
    <w:rsid w:val="00355EF7"/>
    <w:rsid w:val="00364079"/>
    <w:rsid w:val="003B5DE4"/>
    <w:rsid w:val="003C0774"/>
    <w:rsid w:val="003C2E2F"/>
    <w:rsid w:val="003C5528"/>
    <w:rsid w:val="003D03E5"/>
    <w:rsid w:val="004077FB"/>
    <w:rsid w:val="004244FF"/>
    <w:rsid w:val="00424DD9"/>
    <w:rsid w:val="004305E4"/>
    <w:rsid w:val="0045606D"/>
    <w:rsid w:val="0046104A"/>
    <w:rsid w:val="00471455"/>
    <w:rsid w:val="004717C5"/>
    <w:rsid w:val="00471C78"/>
    <w:rsid w:val="004A24CC"/>
    <w:rsid w:val="00523479"/>
    <w:rsid w:val="00543DB7"/>
    <w:rsid w:val="005729B0"/>
    <w:rsid w:val="00583E4F"/>
    <w:rsid w:val="005D02D3"/>
    <w:rsid w:val="00641630"/>
    <w:rsid w:val="00684488"/>
    <w:rsid w:val="00686FC6"/>
    <w:rsid w:val="006A3CE7"/>
    <w:rsid w:val="006A7746"/>
    <w:rsid w:val="006C4C50"/>
    <w:rsid w:val="006D76B1"/>
    <w:rsid w:val="00706252"/>
    <w:rsid w:val="00713050"/>
    <w:rsid w:val="00741125"/>
    <w:rsid w:val="00746F7F"/>
    <w:rsid w:val="007569C1"/>
    <w:rsid w:val="00763832"/>
    <w:rsid w:val="00772919"/>
    <w:rsid w:val="007831D8"/>
    <w:rsid w:val="0079297B"/>
    <w:rsid w:val="007D2696"/>
    <w:rsid w:val="007D2FD2"/>
    <w:rsid w:val="007D406E"/>
    <w:rsid w:val="007D6458"/>
    <w:rsid w:val="00811117"/>
    <w:rsid w:val="00823C54"/>
    <w:rsid w:val="00826A10"/>
    <w:rsid w:val="00841146"/>
    <w:rsid w:val="00857C4B"/>
    <w:rsid w:val="0088504C"/>
    <w:rsid w:val="0089382B"/>
    <w:rsid w:val="008A1907"/>
    <w:rsid w:val="008B73A2"/>
    <w:rsid w:val="008C6BCA"/>
    <w:rsid w:val="008C7B50"/>
    <w:rsid w:val="008E4B30"/>
    <w:rsid w:val="00902D22"/>
    <w:rsid w:val="00906BEE"/>
    <w:rsid w:val="009117EA"/>
    <w:rsid w:val="009243E7"/>
    <w:rsid w:val="00953DFA"/>
    <w:rsid w:val="00965CC0"/>
    <w:rsid w:val="00966204"/>
    <w:rsid w:val="0097721C"/>
    <w:rsid w:val="00985D58"/>
    <w:rsid w:val="009B3C40"/>
    <w:rsid w:val="009F5D2C"/>
    <w:rsid w:val="009F7AD9"/>
    <w:rsid w:val="00A42540"/>
    <w:rsid w:val="00A50939"/>
    <w:rsid w:val="00A56A65"/>
    <w:rsid w:val="00A83413"/>
    <w:rsid w:val="00AA6A40"/>
    <w:rsid w:val="00AA75F6"/>
    <w:rsid w:val="00AD00FD"/>
    <w:rsid w:val="00AF0A8E"/>
    <w:rsid w:val="00B01D9F"/>
    <w:rsid w:val="00B0676F"/>
    <w:rsid w:val="00B27019"/>
    <w:rsid w:val="00B5664D"/>
    <w:rsid w:val="00B56BC2"/>
    <w:rsid w:val="00B76A83"/>
    <w:rsid w:val="00BA5B40"/>
    <w:rsid w:val="00BD0206"/>
    <w:rsid w:val="00C2098A"/>
    <w:rsid w:val="00C3378D"/>
    <w:rsid w:val="00C5444A"/>
    <w:rsid w:val="00C612DA"/>
    <w:rsid w:val="00C62C50"/>
    <w:rsid w:val="00C7741E"/>
    <w:rsid w:val="00C823DF"/>
    <w:rsid w:val="00C875AB"/>
    <w:rsid w:val="00CA3DF1"/>
    <w:rsid w:val="00CA4581"/>
    <w:rsid w:val="00CD4D13"/>
    <w:rsid w:val="00CE18D5"/>
    <w:rsid w:val="00CE6365"/>
    <w:rsid w:val="00CF4E77"/>
    <w:rsid w:val="00D04109"/>
    <w:rsid w:val="00D7454D"/>
    <w:rsid w:val="00D91C07"/>
    <w:rsid w:val="00D97A41"/>
    <w:rsid w:val="00DD3CF6"/>
    <w:rsid w:val="00DD6416"/>
    <w:rsid w:val="00DE16C3"/>
    <w:rsid w:val="00DF4E0A"/>
    <w:rsid w:val="00E02DCD"/>
    <w:rsid w:val="00E12C60"/>
    <w:rsid w:val="00E22E87"/>
    <w:rsid w:val="00E55838"/>
    <w:rsid w:val="00E57630"/>
    <w:rsid w:val="00E86C2B"/>
    <w:rsid w:val="00EB2D52"/>
    <w:rsid w:val="00EF7CC9"/>
    <w:rsid w:val="00F207C0"/>
    <w:rsid w:val="00F20AE5"/>
    <w:rsid w:val="00F42ED0"/>
    <w:rsid w:val="00F47E97"/>
    <w:rsid w:val="00F56629"/>
    <w:rsid w:val="00F645C7"/>
    <w:rsid w:val="00FB0EC9"/>
    <w:rsid w:val="00FF07E6"/>
    <w:rsid w:val="00FF4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1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02D3"/>
    <w:rPr>
      <w:rFonts w:ascii="Times New Roman" w:hAnsi="Times New Roman"/>
    </w:rPr>
  </w:style>
  <w:style w:type="paragraph" w:styleId="1">
    <w:name w:val="heading 1"/>
    <w:basedOn w:val="a1"/>
    <w:link w:val="10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5D02D3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styleId="31">
    <w:name w:val="heading 3"/>
    <w:basedOn w:val="a1"/>
    <w:link w:val="32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41">
    <w:name w:val="heading 4"/>
    <w:basedOn w:val="a1"/>
    <w:link w:val="42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2">
    <w:name w:val="Заголовок 2 Знак"/>
    <w:basedOn w:val="a2"/>
    <w:link w:val="21"/>
    <w:uiPriority w:val="9"/>
    <w:rsid w:val="005D02D3"/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customStyle="1" w:styleId="32">
    <w:name w:val="Заголовок 3 Знак"/>
    <w:basedOn w:val="a2"/>
    <w:link w:val="31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a5">
    <w:name w:val="Table Grid"/>
    <w:basedOn w:val="a3"/>
    <w:uiPriority w:val="39"/>
    <w:rsid w:val="002C2CD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8"/>
    <w:qFormat/>
    <w:rsid w:val="005D02D3"/>
    <w:pPr>
      <w:spacing w:line="240" w:lineRule="auto"/>
    </w:pPr>
    <w:rPr>
      <w:rFonts w:ascii="Times New Roman" w:hAnsi="Times New Roman"/>
    </w:rPr>
  </w:style>
  <w:style w:type="character" w:customStyle="1" w:styleId="10">
    <w:name w:val="Заголовок 1 Знак"/>
    <w:basedOn w:val="a2"/>
    <w:link w:val="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a7">
    <w:name w:val="Placeholder Text"/>
    <w:basedOn w:val="a2"/>
    <w:uiPriority w:val="99"/>
    <w:semiHidden/>
    <w:rsid w:val="003D03E5"/>
    <w:rPr>
      <w:color w:val="595959" w:themeColor="text1" w:themeTint="A6"/>
    </w:rPr>
  </w:style>
  <w:style w:type="character" w:customStyle="1" w:styleId="42">
    <w:name w:val="Заголовок 4 Знак"/>
    <w:basedOn w:val="a2"/>
    <w:link w:val="41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a8">
    <w:name w:val="header"/>
    <w:basedOn w:val="a1"/>
    <w:link w:val="a9"/>
    <w:uiPriority w:val="99"/>
    <w:unhideWhenUsed/>
    <w:rsid w:val="0088504C"/>
    <w:pPr>
      <w:spacing w:line="240" w:lineRule="auto"/>
    </w:pPr>
  </w:style>
  <w:style w:type="paragraph" w:customStyle="1" w:styleId="aa">
    <w:name w:val="Инициалы"/>
    <w:basedOn w:val="a1"/>
    <w:next w:val="31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a9">
    <w:name w:val="Верхний колонтитул Знак"/>
    <w:basedOn w:val="a2"/>
    <w:link w:val="a8"/>
    <w:uiPriority w:val="99"/>
    <w:rsid w:val="0088504C"/>
  </w:style>
  <w:style w:type="paragraph" w:styleId="ab">
    <w:name w:val="footer"/>
    <w:basedOn w:val="a1"/>
    <w:link w:val="ac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ac">
    <w:name w:val="Нижний колонтитул Знак"/>
    <w:basedOn w:val="a2"/>
    <w:link w:val="ab"/>
    <w:uiPriority w:val="99"/>
    <w:rsid w:val="0088504C"/>
    <w:rPr>
      <w:rFonts w:asciiTheme="majorHAnsi" w:hAnsiTheme="majorHAnsi"/>
      <w:caps/>
    </w:rPr>
  </w:style>
  <w:style w:type="character" w:customStyle="1" w:styleId="80">
    <w:name w:val="Заголовок 8 Знак"/>
    <w:basedOn w:val="a2"/>
    <w:link w:val="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d">
    <w:name w:val="Title"/>
    <w:basedOn w:val="a1"/>
    <w:next w:val="a1"/>
    <w:link w:val="ae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ae">
    <w:name w:val="Название Знак"/>
    <w:basedOn w:val="a2"/>
    <w:link w:val="ad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f">
    <w:name w:val="Subtitle"/>
    <w:basedOn w:val="a1"/>
    <w:next w:val="a1"/>
    <w:link w:val="af0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f0">
    <w:name w:val="Подзаголовок Знак"/>
    <w:basedOn w:val="a2"/>
    <w:link w:val="af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af1">
    <w:name w:val="Balloon Text"/>
    <w:basedOn w:val="a1"/>
    <w:link w:val="af2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AA75F6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AA75F6"/>
  </w:style>
  <w:style w:type="paragraph" w:styleId="af4">
    <w:name w:val="Block Text"/>
    <w:basedOn w:val="a1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af5">
    <w:name w:val="Body Text"/>
    <w:basedOn w:val="a1"/>
    <w:link w:val="af6"/>
    <w:uiPriority w:val="99"/>
    <w:semiHidden/>
    <w:unhideWhenUsed/>
    <w:rsid w:val="00AA75F6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AA75F6"/>
  </w:style>
  <w:style w:type="paragraph" w:styleId="23">
    <w:name w:val="Body Text 2"/>
    <w:basedOn w:val="a1"/>
    <w:link w:val="24"/>
    <w:uiPriority w:val="99"/>
    <w:semiHidden/>
    <w:unhideWhenUsed/>
    <w:rsid w:val="00AA75F6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AA75F6"/>
  </w:style>
  <w:style w:type="paragraph" w:styleId="33">
    <w:name w:val="Body Text 3"/>
    <w:basedOn w:val="a1"/>
    <w:link w:val="34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A75F6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AA75F6"/>
    <w:pPr>
      <w:spacing w:after="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AA75F6"/>
  </w:style>
  <w:style w:type="paragraph" w:styleId="af9">
    <w:name w:val="Body Text Indent"/>
    <w:basedOn w:val="a1"/>
    <w:link w:val="afa"/>
    <w:uiPriority w:val="99"/>
    <w:semiHidden/>
    <w:unhideWhenUsed/>
    <w:rsid w:val="00AA75F6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AA75F6"/>
  </w:style>
  <w:style w:type="paragraph" w:styleId="25">
    <w:name w:val="Body Text First Indent 2"/>
    <w:basedOn w:val="af9"/>
    <w:link w:val="26"/>
    <w:uiPriority w:val="99"/>
    <w:semiHidden/>
    <w:unhideWhenUsed/>
    <w:rsid w:val="00AA75F6"/>
    <w:pPr>
      <w:spacing w:after="0"/>
      <w:ind w:firstLine="360"/>
    </w:pPr>
  </w:style>
  <w:style w:type="character" w:customStyle="1" w:styleId="26">
    <w:name w:val="Красная строка 2 Знак"/>
    <w:basedOn w:val="afa"/>
    <w:link w:val="25"/>
    <w:uiPriority w:val="99"/>
    <w:semiHidden/>
    <w:rsid w:val="00AA75F6"/>
  </w:style>
  <w:style w:type="paragraph" w:styleId="27">
    <w:name w:val="Body Text Indent 2"/>
    <w:basedOn w:val="a1"/>
    <w:link w:val="28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99"/>
    <w:semiHidden/>
    <w:rsid w:val="00AA75F6"/>
  </w:style>
  <w:style w:type="paragraph" w:styleId="35">
    <w:name w:val="Body Text Indent 3"/>
    <w:basedOn w:val="a1"/>
    <w:link w:val="36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A75F6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afc">
    <w:name w:val="caption"/>
    <w:basedOn w:val="a1"/>
    <w:next w:val="a1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d">
    <w:name w:val="Closing"/>
    <w:basedOn w:val="a1"/>
    <w:link w:val="afe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afe">
    <w:name w:val="Прощание Знак"/>
    <w:basedOn w:val="a2"/>
    <w:link w:val="afd"/>
    <w:uiPriority w:val="99"/>
    <w:semiHidden/>
    <w:rsid w:val="00AA75F6"/>
  </w:style>
  <w:style w:type="table" w:styleId="aff">
    <w:name w:val="Colorful Grid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0">
    <w:name w:val="Colorful List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1">
    <w:name w:val="Colorful Shading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2"/>
    <w:uiPriority w:val="99"/>
    <w:semiHidden/>
    <w:unhideWhenUsed/>
    <w:rsid w:val="00AA75F6"/>
    <w:rPr>
      <w:sz w:val="22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sid w:val="00AA75F6"/>
    <w:rPr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AA75F6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AA75F6"/>
    <w:rPr>
      <w:b/>
      <w:bCs/>
      <w:szCs w:val="20"/>
    </w:rPr>
  </w:style>
  <w:style w:type="table" w:styleId="aff7">
    <w:name w:val="Dark List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8">
    <w:name w:val="Date"/>
    <w:basedOn w:val="a1"/>
    <w:next w:val="a1"/>
    <w:link w:val="aff9"/>
    <w:uiPriority w:val="99"/>
    <w:semiHidden/>
    <w:unhideWhenUsed/>
    <w:rsid w:val="00AA75F6"/>
  </w:style>
  <w:style w:type="character" w:customStyle="1" w:styleId="aff9">
    <w:name w:val="Дата Знак"/>
    <w:basedOn w:val="a2"/>
    <w:link w:val="aff8"/>
    <w:uiPriority w:val="99"/>
    <w:semiHidden/>
    <w:rsid w:val="00AA75F6"/>
  </w:style>
  <w:style w:type="paragraph" w:styleId="affa">
    <w:name w:val="Document Map"/>
    <w:basedOn w:val="a1"/>
    <w:link w:val="affb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affb">
    <w:name w:val="Схема документа Знак"/>
    <w:basedOn w:val="a2"/>
    <w:link w:val="affa"/>
    <w:uiPriority w:val="99"/>
    <w:semiHidden/>
    <w:rsid w:val="00AA75F6"/>
    <w:rPr>
      <w:rFonts w:ascii="Segoe UI" w:hAnsi="Segoe UI" w:cs="Segoe UI"/>
      <w:szCs w:val="16"/>
    </w:rPr>
  </w:style>
  <w:style w:type="paragraph" w:styleId="affc">
    <w:name w:val="E-mail Signature"/>
    <w:basedOn w:val="a1"/>
    <w:link w:val="affd"/>
    <w:uiPriority w:val="99"/>
    <w:semiHidden/>
    <w:unhideWhenUsed/>
    <w:rsid w:val="00AA75F6"/>
    <w:pPr>
      <w:spacing w:line="240" w:lineRule="auto"/>
    </w:pPr>
  </w:style>
  <w:style w:type="character" w:customStyle="1" w:styleId="affd">
    <w:name w:val="Электронная подпись Знак"/>
    <w:basedOn w:val="a2"/>
    <w:link w:val="affc"/>
    <w:uiPriority w:val="99"/>
    <w:semiHidden/>
    <w:rsid w:val="00AA75F6"/>
  </w:style>
  <w:style w:type="character" w:styleId="affe">
    <w:name w:val="Emphasis"/>
    <w:basedOn w:val="a2"/>
    <w:uiPriority w:val="10"/>
    <w:semiHidden/>
    <w:unhideWhenUsed/>
    <w:rsid w:val="00AA75F6"/>
    <w:rPr>
      <w:i/>
      <w:iCs/>
    </w:rPr>
  </w:style>
  <w:style w:type="character" w:styleId="afff">
    <w:name w:val="endnote reference"/>
    <w:basedOn w:val="a2"/>
    <w:uiPriority w:val="99"/>
    <w:semiHidden/>
    <w:unhideWhenUsed/>
    <w:rsid w:val="00AA75F6"/>
    <w:rPr>
      <w:vertAlign w:val="superscript"/>
    </w:rPr>
  </w:style>
  <w:style w:type="paragraph" w:styleId="afff0">
    <w:name w:val="endnote text"/>
    <w:basedOn w:val="a1"/>
    <w:link w:val="afff1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afff1">
    <w:name w:val="Текст концевой сноски Знак"/>
    <w:basedOn w:val="a2"/>
    <w:link w:val="afff0"/>
    <w:uiPriority w:val="99"/>
    <w:semiHidden/>
    <w:rsid w:val="00AA75F6"/>
    <w:rPr>
      <w:szCs w:val="20"/>
    </w:rPr>
  </w:style>
  <w:style w:type="paragraph" w:styleId="afff2">
    <w:name w:val="envelope address"/>
    <w:basedOn w:val="a1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3">
    <w:name w:val="FollowedHyperlink"/>
    <w:basedOn w:val="a2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afff4">
    <w:name w:val="footnote reference"/>
    <w:basedOn w:val="a2"/>
    <w:uiPriority w:val="99"/>
    <w:semiHidden/>
    <w:unhideWhenUsed/>
    <w:rsid w:val="00AA75F6"/>
    <w:rPr>
      <w:vertAlign w:val="superscript"/>
    </w:rPr>
  </w:style>
  <w:style w:type="paragraph" w:styleId="afff5">
    <w:name w:val="footnote text"/>
    <w:basedOn w:val="a1"/>
    <w:link w:val="afff6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afff6">
    <w:name w:val="Текст сноски Знак"/>
    <w:basedOn w:val="a2"/>
    <w:link w:val="afff5"/>
    <w:uiPriority w:val="99"/>
    <w:semiHidden/>
    <w:rsid w:val="00AA75F6"/>
    <w:rPr>
      <w:szCs w:val="20"/>
    </w:rPr>
  </w:style>
  <w:style w:type="table" w:customStyle="1" w:styleId="GridTable1Light">
    <w:name w:val="Grid Table 1 Light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52">
    <w:name w:val="Заголовок 5 Знак"/>
    <w:basedOn w:val="a2"/>
    <w:link w:val="51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">
    <w:name w:val="HTML Acronym"/>
    <w:basedOn w:val="a2"/>
    <w:uiPriority w:val="99"/>
    <w:semiHidden/>
    <w:unhideWhenUsed/>
    <w:rsid w:val="00AA75F6"/>
  </w:style>
  <w:style w:type="paragraph" w:styleId="HTML0">
    <w:name w:val="HTML Address"/>
    <w:basedOn w:val="a1"/>
    <w:link w:val="HTML1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A75F6"/>
    <w:rPr>
      <w:i/>
      <w:iCs/>
    </w:rPr>
  </w:style>
  <w:style w:type="character" w:styleId="HTML2">
    <w:name w:val="HTML Cite"/>
    <w:basedOn w:val="a2"/>
    <w:uiPriority w:val="99"/>
    <w:semiHidden/>
    <w:unhideWhenUsed/>
    <w:rsid w:val="00AA75F6"/>
    <w:rPr>
      <w:i/>
      <w:iCs/>
    </w:rPr>
  </w:style>
  <w:style w:type="character" w:styleId="HTML3">
    <w:name w:val="HTML Code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A75F6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A75F6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A75F6"/>
    <w:rPr>
      <w:i/>
      <w:iCs/>
    </w:rPr>
  </w:style>
  <w:style w:type="character" w:styleId="afff7">
    <w:name w:val="Hyperlink"/>
    <w:basedOn w:val="a2"/>
    <w:uiPriority w:val="99"/>
    <w:semiHidden/>
    <w:unhideWhenUsed/>
    <w:rsid w:val="00AA75F6"/>
    <w:rPr>
      <w:color w:val="0563C1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afff8">
    <w:name w:val="index heading"/>
    <w:basedOn w:val="a1"/>
    <w:next w:val="1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afff9">
    <w:name w:val="Intense Emphasis"/>
    <w:basedOn w:val="a2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afffa">
    <w:name w:val="Intense Quote"/>
    <w:basedOn w:val="a1"/>
    <w:next w:val="a1"/>
    <w:link w:val="afffb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afffb">
    <w:name w:val="Выделенная цитата Знак"/>
    <w:basedOn w:val="a2"/>
    <w:link w:val="afffa"/>
    <w:uiPriority w:val="30"/>
    <w:semiHidden/>
    <w:rsid w:val="003D03E5"/>
    <w:rPr>
      <w:i/>
      <w:iCs/>
      <w:color w:val="D01818" w:themeColor="accent1" w:themeShade="BF"/>
    </w:rPr>
  </w:style>
  <w:style w:type="character" w:styleId="afffc">
    <w:name w:val="Intense Reference"/>
    <w:basedOn w:val="a2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afffd">
    <w:name w:val="Light Grid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e">
    <w:name w:val="Light List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">
    <w:name w:val="Light Shading"/>
    <w:basedOn w:val="a3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0">
    <w:name w:val="line number"/>
    <w:basedOn w:val="a2"/>
    <w:uiPriority w:val="99"/>
    <w:semiHidden/>
    <w:unhideWhenUsed/>
    <w:rsid w:val="00AA75F6"/>
  </w:style>
  <w:style w:type="paragraph" w:styleId="affff1">
    <w:name w:val="List"/>
    <w:basedOn w:val="a1"/>
    <w:uiPriority w:val="99"/>
    <w:semiHidden/>
    <w:unhideWhenUsed/>
    <w:rsid w:val="00AA75F6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AA75F6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A75F6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A75F6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A75F6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affff2">
    <w:name w:val="List Continue"/>
    <w:basedOn w:val="a1"/>
    <w:uiPriority w:val="99"/>
    <w:semiHidden/>
    <w:unhideWhenUsed/>
    <w:rsid w:val="00AA75F6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AA75F6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affff3">
    <w:name w:val="List Paragraph"/>
    <w:basedOn w:val="a1"/>
    <w:uiPriority w:val="34"/>
    <w:unhideWhenUsed/>
    <w:qFormat/>
    <w:rsid w:val="00AA75F6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EA4E4E" w:themeColor="accent1"/>
        <w:bottom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macro"/>
    <w:link w:val="affff5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f5">
    <w:name w:val="Текст макроса Знак"/>
    <w:basedOn w:val="a2"/>
    <w:link w:val="affff4"/>
    <w:uiPriority w:val="99"/>
    <w:semiHidden/>
    <w:rsid w:val="00AA75F6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6">
    <w:name w:val="Message Header"/>
    <w:basedOn w:val="a1"/>
    <w:link w:val="affff7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7">
    <w:name w:val="Шапка Знак"/>
    <w:basedOn w:val="a2"/>
    <w:link w:val="affff6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8">
    <w:name w:val="Normal (Web)"/>
    <w:basedOn w:val="a1"/>
    <w:uiPriority w:val="99"/>
    <w:semiHidden/>
    <w:unhideWhenUsed/>
    <w:rsid w:val="00AA75F6"/>
    <w:rPr>
      <w:rFonts w:cs="Times New Roman"/>
      <w:sz w:val="24"/>
      <w:szCs w:val="24"/>
    </w:rPr>
  </w:style>
  <w:style w:type="paragraph" w:styleId="affff9">
    <w:name w:val="Normal Indent"/>
    <w:basedOn w:val="a1"/>
    <w:uiPriority w:val="99"/>
    <w:semiHidden/>
    <w:unhideWhenUsed/>
    <w:rsid w:val="00AA75F6"/>
    <w:pPr>
      <w:ind w:left="720"/>
    </w:pPr>
  </w:style>
  <w:style w:type="paragraph" w:styleId="affffa">
    <w:name w:val="Note Heading"/>
    <w:basedOn w:val="a1"/>
    <w:next w:val="a1"/>
    <w:link w:val="affffb"/>
    <w:uiPriority w:val="99"/>
    <w:semiHidden/>
    <w:unhideWhenUsed/>
    <w:rsid w:val="00AA75F6"/>
    <w:pPr>
      <w:spacing w:line="240" w:lineRule="auto"/>
    </w:pPr>
  </w:style>
  <w:style w:type="character" w:customStyle="1" w:styleId="affffb">
    <w:name w:val="Заголовок записки Знак"/>
    <w:basedOn w:val="a2"/>
    <w:link w:val="affffa"/>
    <w:uiPriority w:val="99"/>
    <w:semiHidden/>
    <w:rsid w:val="00AA75F6"/>
  </w:style>
  <w:style w:type="character" w:styleId="affffc">
    <w:name w:val="page number"/>
    <w:basedOn w:val="a2"/>
    <w:uiPriority w:val="99"/>
    <w:semiHidden/>
    <w:unhideWhenUsed/>
    <w:rsid w:val="00AA75F6"/>
  </w:style>
  <w:style w:type="table" w:customStyle="1" w:styleId="PlainTable1">
    <w:name w:val="Plain Table 1"/>
    <w:basedOn w:val="a3"/>
    <w:uiPriority w:val="41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Plain Text"/>
    <w:basedOn w:val="a1"/>
    <w:link w:val="affffe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affffe">
    <w:name w:val="Текст Знак"/>
    <w:basedOn w:val="a2"/>
    <w:link w:val="affffd"/>
    <w:uiPriority w:val="99"/>
    <w:semiHidden/>
    <w:rsid w:val="00AA75F6"/>
    <w:rPr>
      <w:rFonts w:ascii="Consolas" w:hAnsi="Consolas"/>
      <w:szCs w:val="21"/>
    </w:rPr>
  </w:style>
  <w:style w:type="paragraph" w:styleId="2f0">
    <w:name w:val="Quote"/>
    <w:basedOn w:val="a1"/>
    <w:next w:val="a1"/>
    <w:link w:val="2f1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semiHidden/>
    <w:rsid w:val="00AA75F6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AA75F6"/>
  </w:style>
  <w:style w:type="character" w:customStyle="1" w:styleId="afffff0">
    <w:name w:val="Приветствие Знак"/>
    <w:basedOn w:val="a2"/>
    <w:link w:val="afffff"/>
    <w:uiPriority w:val="99"/>
    <w:semiHidden/>
    <w:rsid w:val="00AA75F6"/>
  </w:style>
  <w:style w:type="paragraph" w:styleId="afffff1">
    <w:name w:val="Signature"/>
    <w:basedOn w:val="a1"/>
    <w:link w:val="afffff2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afffff2">
    <w:name w:val="Подпись Знак"/>
    <w:basedOn w:val="a2"/>
    <w:link w:val="afffff1"/>
    <w:uiPriority w:val="99"/>
    <w:semiHidden/>
    <w:rsid w:val="00AA75F6"/>
  </w:style>
  <w:style w:type="character" w:styleId="afffff3">
    <w:name w:val="Strong"/>
    <w:basedOn w:val="a2"/>
    <w:uiPriority w:val="22"/>
    <w:semiHidden/>
    <w:unhideWhenUsed/>
    <w:qFormat/>
    <w:rsid w:val="00AA75F6"/>
    <w:rPr>
      <w:b/>
      <w:bCs/>
    </w:rPr>
  </w:style>
  <w:style w:type="character" w:styleId="afffff4">
    <w:name w:val="Subtle Emphasis"/>
    <w:basedOn w:val="a2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A75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A75F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A75F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A75F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A75F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A75F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A75F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A75F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AA75F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AA75F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A75F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A75F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A75F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A75F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A75F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A75F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AA75F6"/>
    <w:pPr>
      <w:ind w:left="220" w:hanging="220"/>
    </w:pPr>
  </w:style>
  <w:style w:type="paragraph" w:styleId="afffff9">
    <w:name w:val="table of figures"/>
    <w:basedOn w:val="a1"/>
    <w:next w:val="a1"/>
    <w:uiPriority w:val="99"/>
    <w:semiHidden/>
    <w:unhideWhenUsed/>
    <w:rsid w:val="00AA75F6"/>
  </w:style>
  <w:style w:type="table" w:styleId="afffffa">
    <w:name w:val="Table Professional"/>
    <w:basedOn w:val="a3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AA75F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A75F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AA7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AA75F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A75F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A75F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AA75F6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A75F6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A75F6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A75F6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A75F6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A75F6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A75F6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A75F6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A75F6"/>
    <w:pPr>
      <w:spacing w:after="100"/>
      <w:ind w:left="1760"/>
    </w:pPr>
  </w:style>
  <w:style w:type="paragraph" w:styleId="afffffd">
    <w:name w:val="TOC Heading"/>
    <w:basedOn w:val="1"/>
    <w:next w:val="a1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25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32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99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590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4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7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54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78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04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594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2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54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1;&#1077;&#1079;&#1091;&#1087;&#1088;&#1077;&#1095;&#1085;&#1086;&#1077;%20&#1088;&#1077;&#1079;&#1102;&#1084;&#1077;%20&#1086;&#1090;%20MOO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Безупречное резюме от MOO.dotx</Template>
  <TotalTime>0</TotalTime>
  <Pages>1</Pages>
  <Words>581</Words>
  <Characters>3314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2020-01-18T12:04:00Z</dcterms:created>
  <dcterms:modified xsi:type="dcterms:W3CDTF">2020-01-20T03:03:00Z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